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A2267" w14:textId="250A2322" w:rsidR="007A5BDF" w:rsidRDefault="007A5BDF" w:rsidP="007A5BDF">
      <w:pPr>
        <w:pStyle w:val="Heading2"/>
      </w:pPr>
      <w:r>
        <w:t xml:space="preserve">Covid-10 Safety </w:t>
      </w:r>
      <w:r w:rsidR="00E64AB4">
        <w:t>Plan template</w:t>
      </w:r>
      <w:r>
        <w:t xml:space="preserve"> </w:t>
      </w:r>
    </w:p>
    <w:p w14:paraId="2AE6B94A" w14:textId="553D62A4" w:rsidR="007A5BDF" w:rsidRDefault="00E64AB4" w:rsidP="007A5BDF">
      <w:pPr>
        <w:spacing w:after="0"/>
        <w:rPr>
          <w:rStyle w:val="Hyperlink"/>
        </w:rPr>
      </w:pPr>
      <w:r>
        <w:t>22</w:t>
      </w:r>
      <w:r w:rsidR="007A5BDF">
        <w:t xml:space="preserve"> August 2020, </w:t>
      </w:r>
      <w:hyperlink r:id="rId8" w:history="1">
        <w:r w:rsidR="007A5BDF">
          <w:rPr>
            <w:rStyle w:val="Hyperlink"/>
          </w:rPr>
          <w:t>https://www.nsw.gov.au/covid</w:t>
        </w:r>
        <w:r w:rsidR="007A5BDF">
          <w:rPr>
            <w:rStyle w:val="Hyperlink"/>
          </w:rPr>
          <w:t>-</w:t>
        </w:r>
        <w:r w:rsidR="007A5BDF">
          <w:rPr>
            <w:rStyle w:val="Hyperlink"/>
          </w:rPr>
          <w:t>19/safe-workplaces/employers</w:t>
        </w:r>
      </w:hyperlink>
    </w:p>
    <w:p w14:paraId="2EFDFDE7" w14:textId="610255F7" w:rsidR="00E64AB4" w:rsidRDefault="00E64AB4" w:rsidP="007A5BDF">
      <w:pPr>
        <w:spacing w:after="0"/>
        <w:rPr>
          <w:rStyle w:val="Hyperlink"/>
        </w:rPr>
      </w:pPr>
    </w:p>
    <w:p w14:paraId="47D6ABE8" w14:textId="4BB6C501" w:rsidR="00E64AB4" w:rsidRDefault="00E64AB4" w:rsidP="007A5BDF">
      <w:pPr>
        <w:spacing w:after="0"/>
      </w:pPr>
      <w:r>
        <w:t>Please complete this template for your District Group</w:t>
      </w:r>
      <w:r w:rsidR="00186B1C">
        <w:t xml:space="preserve">, adding actions as appropriate for your activities. </w:t>
      </w:r>
    </w:p>
    <w:p w14:paraId="6364AC85" w14:textId="3DB08F08" w:rsidR="00E64AB4" w:rsidRDefault="00E64AB4" w:rsidP="00186B1C">
      <w:pPr>
        <w:pStyle w:val="Heading2Red"/>
      </w:pPr>
      <w:r>
        <w:t>Wellbeing of staff and visitors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195"/>
      </w:tblGrid>
      <w:tr w:rsidR="00186B1C" w:rsidRPr="00186B1C" w14:paraId="54A26DA0" w14:textId="77777777" w:rsidTr="00186B1C">
        <w:tc>
          <w:tcPr>
            <w:tcW w:w="4815" w:type="dxa"/>
          </w:tcPr>
          <w:p w14:paraId="3FD40575" w14:textId="1884A6C3" w:rsidR="00186B1C" w:rsidRPr="00186B1C" w:rsidRDefault="00186B1C" w:rsidP="00186B1C">
            <w:pPr>
              <w:spacing w:before="120"/>
              <w:rPr>
                <w:b/>
                <w:bCs/>
              </w:rPr>
            </w:pPr>
            <w:r w:rsidRPr="00186B1C">
              <w:rPr>
                <w:b/>
                <w:bCs/>
              </w:rPr>
              <w:t>Guidance</w:t>
            </w:r>
          </w:p>
        </w:tc>
        <w:tc>
          <w:tcPr>
            <w:tcW w:w="4195" w:type="dxa"/>
            <w:vAlign w:val="center"/>
          </w:tcPr>
          <w:p w14:paraId="43E21DEA" w14:textId="082DFE6E" w:rsidR="00186B1C" w:rsidRPr="00186B1C" w:rsidRDefault="00186B1C" w:rsidP="00186B1C">
            <w:pPr>
              <w:spacing w:after="0"/>
              <w:rPr>
                <w:b/>
                <w:bCs/>
                <w:sz w:val="24"/>
              </w:rPr>
            </w:pPr>
            <w:r w:rsidRPr="00186B1C">
              <w:rPr>
                <w:b/>
                <w:bCs/>
                <w:szCs w:val="20"/>
              </w:rPr>
              <w:t>Actions</w:t>
            </w:r>
          </w:p>
        </w:tc>
      </w:tr>
      <w:tr w:rsidR="00E64AB4" w14:paraId="330E7734" w14:textId="77777777" w:rsidTr="00186B1C">
        <w:tc>
          <w:tcPr>
            <w:tcW w:w="4815" w:type="dxa"/>
          </w:tcPr>
          <w:p w14:paraId="13260918" w14:textId="6AB7A2F0" w:rsidR="00E64AB4" w:rsidRPr="00186B1C" w:rsidRDefault="00E64AB4" w:rsidP="00186B1C">
            <w:pPr>
              <w:spacing w:before="120"/>
            </w:pPr>
            <w:r w:rsidRPr="00186B1C">
              <w:t>Exclude volunteers and visitors who are unwell. </w:t>
            </w:r>
          </w:p>
        </w:tc>
        <w:tc>
          <w:tcPr>
            <w:tcW w:w="4195" w:type="dxa"/>
          </w:tcPr>
          <w:p w14:paraId="3537A700" w14:textId="77777777" w:rsidR="00E64AB4" w:rsidRPr="00186B1C" w:rsidRDefault="00E64AB4" w:rsidP="007A5BDF">
            <w:pPr>
              <w:spacing w:after="0"/>
              <w:rPr>
                <w:sz w:val="24"/>
              </w:rPr>
            </w:pPr>
          </w:p>
        </w:tc>
      </w:tr>
      <w:tr w:rsidR="00E64AB4" w14:paraId="6631C6E5" w14:textId="77777777" w:rsidTr="00186B1C">
        <w:tc>
          <w:tcPr>
            <w:tcW w:w="4815" w:type="dxa"/>
          </w:tcPr>
          <w:p w14:paraId="4CFFD550" w14:textId="01750BB9" w:rsidR="00E64AB4" w:rsidRPr="00186B1C" w:rsidRDefault="00E64AB4" w:rsidP="00186B1C">
            <w:pPr>
              <w:spacing w:before="120"/>
            </w:pPr>
            <w:r w:rsidRPr="00186B1C">
              <w:t>Provide volunteers with information and training on COVID-19, including when to </w:t>
            </w:r>
            <w:hyperlink r:id="rId9" w:tooltip="COVID-19 testing clinics" w:history="1">
              <w:r w:rsidRPr="00186B1C">
                <w:rPr>
                  <w:rStyle w:val="Hyperlink"/>
                  <w:rFonts w:cs="Arial"/>
                  <w:color w:val="551A8B"/>
                </w:rPr>
                <w:t>get tested</w:t>
              </w:r>
            </w:hyperlink>
            <w:r w:rsidRPr="00186B1C">
              <w:t>, </w:t>
            </w:r>
            <w:hyperlink r:id="rId10" w:tooltip="Physical distancing" w:history="1">
              <w:r w:rsidRPr="00186B1C">
                <w:rPr>
                  <w:rStyle w:val="Hyperlink"/>
                  <w:rFonts w:cs="Arial"/>
                  <w:color w:val="551A8B"/>
                </w:rPr>
                <w:t>physical distancing</w:t>
              </w:r>
            </w:hyperlink>
            <w:r w:rsidRPr="00186B1C">
              <w:t>, hygiene and cleaning.</w:t>
            </w:r>
          </w:p>
        </w:tc>
        <w:tc>
          <w:tcPr>
            <w:tcW w:w="4195" w:type="dxa"/>
          </w:tcPr>
          <w:p w14:paraId="0DA74C96" w14:textId="77777777" w:rsidR="00E64AB4" w:rsidRPr="00186B1C" w:rsidRDefault="00E64AB4" w:rsidP="007A5BDF">
            <w:pPr>
              <w:spacing w:after="0"/>
              <w:rPr>
                <w:sz w:val="24"/>
              </w:rPr>
            </w:pPr>
          </w:p>
        </w:tc>
      </w:tr>
      <w:tr w:rsidR="00E64AB4" w14:paraId="4B1F1521" w14:textId="77777777" w:rsidTr="00186B1C">
        <w:tc>
          <w:tcPr>
            <w:tcW w:w="4815" w:type="dxa"/>
          </w:tcPr>
          <w:p w14:paraId="3C237B51" w14:textId="77777777" w:rsidR="00E64AB4" w:rsidRPr="00186B1C" w:rsidRDefault="00E64AB4" w:rsidP="00186B1C">
            <w:pPr>
              <w:spacing w:before="120"/>
            </w:pPr>
            <w:r w:rsidRPr="00186B1C">
              <w:t>Display conditions of entry for any volunteers or visitors (website, social media, entry points).</w:t>
            </w:r>
          </w:p>
          <w:p w14:paraId="1EA82612" w14:textId="77777777" w:rsidR="00E64AB4" w:rsidRPr="00186B1C" w:rsidRDefault="00E64AB4" w:rsidP="007A5BDF">
            <w:pPr>
              <w:spacing w:after="0"/>
              <w:rPr>
                <w:sz w:val="24"/>
              </w:rPr>
            </w:pPr>
          </w:p>
        </w:tc>
        <w:tc>
          <w:tcPr>
            <w:tcW w:w="4195" w:type="dxa"/>
          </w:tcPr>
          <w:p w14:paraId="33C94314" w14:textId="77777777" w:rsidR="00E64AB4" w:rsidRPr="00186B1C" w:rsidRDefault="00E64AB4" w:rsidP="007A5BDF">
            <w:pPr>
              <w:spacing w:after="0"/>
              <w:rPr>
                <w:sz w:val="24"/>
              </w:rPr>
            </w:pPr>
          </w:p>
        </w:tc>
      </w:tr>
    </w:tbl>
    <w:p w14:paraId="0769974F" w14:textId="6786658D" w:rsidR="007A5BDF" w:rsidRDefault="007A5BDF" w:rsidP="007A5BDF">
      <w:pPr>
        <w:pStyle w:val="Heading2Red"/>
      </w:pPr>
      <w:r>
        <w:t>Physical distancing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195"/>
      </w:tblGrid>
      <w:tr w:rsidR="00186B1C" w:rsidRPr="00186B1C" w14:paraId="4B6521E2" w14:textId="77777777" w:rsidTr="00186B1C">
        <w:tc>
          <w:tcPr>
            <w:tcW w:w="4815" w:type="dxa"/>
          </w:tcPr>
          <w:p w14:paraId="19AE6A84" w14:textId="77777777" w:rsidR="00186B1C" w:rsidRPr="00186B1C" w:rsidRDefault="00186B1C" w:rsidP="00007FC2">
            <w:pPr>
              <w:spacing w:before="120"/>
              <w:rPr>
                <w:b/>
                <w:bCs/>
              </w:rPr>
            </w:pPr>
            <w:r w:rsidRPr="00186B1C">
              <w:rPr>
                <w:b/>
                <w:bCs/>
              </w:rPr>
              <w:t>Guidance</w:t>
            </w:r>
          </w:p>
        </w:tc>
        <w:tc>
          <w:tcPr>
            <w:tcW w:w="4195" w:type="dxa"/>
            <w:vAlign w:val="center"/>
          </w:tcPr>
          <w:p w14:paraId="5338F6E9" w14:textId="77777777" w:rsidR="00186B1C" w:rsidRPr="00186B1C" w:rsidRDefault="00186B1C" w:rsidP="00007FC2">
            <w:pPr>
              <w:spacing w:after="0"/>
              <w:rPr>
                <w:b/>
                <w:bCs/>
                <w:sz w:val="24"/>
              </w:rPr>
            </w:pPr>
            <w:r w:rsidRPr="00186B1C">
              <w:rPr>
                <w:b/>
                <w:bCs/>
                <w:szCs w:val="20"/>
              </w:rPr>
              <w:t>Actions</w:t>
            </w:r>
          </w:p>
        </w:tc>
      </w:tr>
      <w:tr w:rsidR="00186B1C" w14:paraId="73E94666" w14:textId="77777777" w:rsidTr="00186B1C">
        <w:tc>
          <w:tcPr>
            <w:tcW w:w="4815" w:type="dxa"/>
          </w:tcPr>
          <w:p w14:paraId="01D1C1C2" w14:textId="57CECAC1" w:rsidR="00186B1C" w:rsidRPr="00186B1C" w:rsidRDefault="00186B1C" w:rsidP="00007FC2">
            <w:pPr>
              <w:spacing w:before="120"/>
            </w:pPr>
            <w:r>
              <w:t>Be aware of the current restrictions on numbers of people in public gatherings and events.</w:t>
            </w:r>
          </w:p>
        </w:tc>
        <w:tc>
          <w:tcPr>
            <w:tcW w:w="4195" w:type="dxa"/>
          </w:tcPr>
          <w:p w14:paraId="6702DD1B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54F4E14B" w14:textId="77777777" w:rsidTr="00186B1C">
        <w:tc>
          <w:tcPr>
            <w:tcW w:w="4815" w:type="dxa"/>
          </w:tcPr>
          <w:p w14:paraId="573EB5FB" w14:textId="3BA2164A" w:rsidR="00186B1C" w:rsidRPr="00186B1C" w:rsidRDefault="00186B1C" w:rsidP="00007FC2">
            <w:pPr>
              <w:spacing w:before="120"/>
            </w:pPr>
            <w:r>
              <w:t>Ensure volunteers and visitors maintain a safe distance from each other (1.5 metres) at events and gatherings. If volunteers are at work stations, maintain the safe distance and clean with detergent/disinfectant between use.</w:t>
            </w:r>
          </w:p>
        </w:tc>
        <w:tc>
          <w:tcPr>
            <w:tcW w:w="4195" w:type="dxa"/>
          </w:tcPr>
          <w:p w14:paraId="1BD85300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578E50E0" w14:textId="77777777" w:rsidTr="00186B1C">
        <w:tc>
          <w:tcPr>
            <w:tcW w:w="4815" w:type="dxa"/>
          </w:tcPr>
          <w:p w14:paraId="656DCCB6" w14:textId="5599B7A9" w:rsidR="00186B1C" w:rsidRPr="00186B1C" w:rsidRDefault="00186B1C" w:rsidP="00186B1C">
            <w:pPr>
              <w:spacing w:before="120"/>
            </w:pPr>
            <w:r>
              <w:t>Monitor and control the numbers of volunteers</w:t>
            </w:r>
            <w:r>
              <w:t xml:space="preserve"> and visitors</w:t>
            </w:r>
            <w:r>
              <w:t xml:space="preserve"> on site at any given time to allow for </w:t>
            </w:r>
            <w:hyperlink r:id="rId11" w:tooltip="Physical distancing" w:history="1">
              <w:r w:rsidRPr="00186B1C">
                <w:rPr>
                  <w:rStyle w:val="Hyperlink"/>
                  <w:rFonts w:cs="Arial"/>
                  <w:color w:val="551A8B"/>
                </w:rPr>
                <w:t>physical distancing</w:t>
              </w:r>
            </w:hyperlink>
            <w:r>
              <w:t>. </w:t>
            </w:r>
          </w:p>
        </w:tc>
        <w:tc>
          <w:tcPr>
            <w:tcW w:w="4195" w:type="dxa"/>
          </w:tcPr>
          <w:p w14:paraId="4053526F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46AEB43E" w14:textId="77777777" w:rsidTr="00186B1C">
        <w:tc>
          <w:tcPr>
            <w:tcW w:w="4815" w:type="dxa"/>
          </w:tcPr>
          <w:p w14:paraId="3BF335BE" w14:textId="203F9DB0" w:rsidR="00186B1C" w:rsidRDefault="00186B1C" w:rsidP="00186B1C">
            <w:pPr>
              <w:spacing w:before="120"/>
            </w:pPr>
            <w:r>
              <w:t>Consider barriers or other controls to ensure volunteers and visitors at interaction points stay at a safe distance or a separated by a barrier such as a sneeze guard at a service counter. If not practical, clean regularly with detergent/disinfectant.</w:t>
            </w:r>
          </w:p>
        </w:tc>
        <w:tc>
          <w:tcPr>
            <w:tcW w:w="4195" w:type="dxa"/>
          </w:tcPr>
          <w:p w14:paraId="7C61956F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5709C8D3" w14:textId="77777777" w:rsidTr="00186B1C">
        <w:tc>
          <w:tcPr>
            <w:tcW w:w="4815" w:type="dxa"/>
          </w:tcPr>
          <w:p w14:paraId="16291B5F" w14:textId="396BED50" w:rsidR="00186B1C" w:rsidRDefault="00186B1C" w:rsidP="00186B1C">
            <w:pPr>
              <w:spacing w:before="120"/>
            </w:pPr>
            <w:r>
              <w:t>Use telephone or video for essential meetings where practical.</w:t>
            </w:r>
          </w:p>
        </w:tc>
        <w:tc>
          <w:tcPr>
            <w:tcW w:w="4195" w:type="dxa"/>
          </w:tcPr>
          <w:p w14:paraId="420BBACB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0B19398F" w14:textId="77777777" w:rsidTr="00186B1C">
        <w:tc>
          <w:tcPr>
            <w:tcW w:w="4815" w:type="dxa"/>
          </w:tcPr>
          <w:p w14:paraId="61C1D9B8" w14:textId="77777777" w:rsidR="00186B1C" w:rsidRDefault="00186B1C" w:rsidP="00186B1C">
            <w:pPr>
              <w:spacing w:before="120"/>
            </w:pPr>
            <w:r>
              <w:t>If volunteers need to travel together in the same vehicle:</w:t>
            </w:r>
          </w:p>
          <w:p w14:paraId="64CA5F94" w14:textId="77777777" w:rsidR="00186B1C" w:rsidRDefault="00186B1C" w:rsidP="00186B1C">
            <w:pPr>
              <w:pStyle w:val="ListParagraph"/>
              <w:numPr>
                <w:ilvl w:val="0"/>
                <w:numId w:val="31"/>
              </w:numPr>
              <w:spacing w:before="120"/>
            </w:pPr>
            <w:r>
              <w:t>encourage passengers and drivers to spread out, using front and back seats</w:t>
            </w:r>
          </w:p>
          <w:p w14:paraId="42C194A5" w14:textId="77777777" w:rsidR="00186B1C" w:rsidRDefault="00186B1C" w:rsidP="00186B1C">
            <w:pPr>
              <w:pStyle w:val="ListParagraph"/>
              <w:numPr>
                <w:ilvl w:val="0"/>
                <w:numId w:val="31"/>
              </w:numPr>
              <w:spacing w:before="120"/>
            </w:pPr>
            <w:r>
              <w:t>volunteers should only handle their own tools and bags where possible</w:t>
            </w:r>
          </w:p>
          <w:p w14:paraId="0F275E3C" w14:textId="77777777" w:rsidR="00186B1C" w:rsidRDefault="00186B1C" w:rsidP="00186B1C">
            <w:pPr>
              <w:pStyle w:val="ListParagraph"/>
              <w:numPr>
                <w:ilvl w:val="0"/>
                <w:numId w:val="31"/>
              </w:numPr>
              <w:spacing w:before="120"/>
            </w:pPr>
            <w:r>
              <w:t>have processes to clean the vehicle hand touch areas at the end of each shift with a detergent/disinfectant</w:t>
            </w:r>
          </w:p>
          <w:p w14:paraId="3DB4FD27" w14:textId="59777D4E" w:rsidR="00186B1C" w:rsidRDefault="00186B1C" w:rsidP="00186B1C">
            <w:pPr>
              <w:pStyle w:val="ListParagraph"/>
              <w:numPr>
                <w:ilvl w:val="0"/>
                <w:numId w:val="31"/>
              </w:numPr>
              <w:spacing w:before="120"/>
            </w:pPr>
            <w:r>
              <w:t>encourage volunteers to set the air-conditioning to external airflow rather than recirculation.</w:t>
            </w:r>
          </w:p>
        </w:tc>
        <w:tc>
          <w:tcPr>
            <w:tcW w:w="4195" w:type="dxa"/>
          </w:tcPr>
          <w:p w14:paraId="636093F6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</w:tbl>
    <w:p w14:paraId="7EB29437" w14:textId="30C07ECA" w:rsidR="007A5BDF" w:rsidRDefault="007A5BDF" w:rsidP="007A5BDF">
      <w:pPr>
        <w:pStyle w:val="Heading2Red"/>
      </w:pPr>
      <w:r>
        <w:lastRenderedPageBreak/>
        <w:t>Hygiene and cleaning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195"/>
      </w:tblGrid>
      <w:tr w:rsidR="00186B1C" w:rsidRPr="00186B1C" w14:paraId="497C835B" w14:textId="77777777" w:rsidTr="00007FC2">
        <w:tc>
          <w:tcPr>
            <w:tcW w:w="4815" w:type="dxa"/>
          </w:tcPr>
          <w:p w14:paraId="450CDE31" w14:textId="77777777" w:rsidR="00186B1C" w:rsidRPr="00186B1C" w:rsidRDefault="00186B1C" w:rsidP="00007FC2">
            <w:pPr>
              <w:spacing w:before="120"/>
              <w:rPr>
                <w:b/>
                <w:bCs/>
              </w:rPr>
            </w:pPr>
            <w:r w:rsidRPr="00186B1C">
              <w:rPr>
                <w:b/>
                <w:bCs/>
              </w:rPr>
              <w:t>Guidance</w:t>
            </w:r>
          </w:p>
        </w:tc>
        <w:tc>
          <w:tcPr>
            <w:tcW w:w="4195" w:type="dxa"/>
            <w:vAlign w:val="center"/>
          </w:tcPr>
          <w:p w14:paraId="19B4D5D8" w14:textId="77777777" w:rsidR="00186B1C" w:rsidRPr="00186B1C" w:rsidRDefault="00186B1C" w:rsidP="00007FC2">
            <w:pPr>
              <w:spacing w:after="0"/>
              <w:rPr>
                <w:b/>
                <w:bCs/>
                <w:sz w:val="24"/>
              </w:rPr>
            </w:pPr>
            <w:r w:rsidRPr="00186B1C">
              <w:rPr>
                <w:b/>
                <w:bCs/>
                <w:szCs w:val="20"/>
              </w:rPr>
              <w:t>Actions</w:t>
            </w:r>
          </w:p>
        </w:tc>
      </w:tr>
      <w:tr w:rsidR="00186B1C" w14:paraId="672726BB" w14:textId="77777777" w:rsidTr="00007FC2">
        <w:tc>
          <w:tcPr>
            <w:tcW w:w="4815" w:type="dxa"/>
          </w:tcPr>
          <w:p w14:paraId="48C80343" w14:textId="1E92A514" w:rsidR="00186B1C" w:rsidRPr="00186B1C" w:rsidRDefault="00186B1C" w:rsidP="00007FC2">
            <w:pPr>
              <w:spacing w:before="120"/>
            </w:pPr>
            <w:r>
              <w:t>Provide hand sanitiser at multiple locations throughout the workplace.</w:t>
            </w:r>
          </w:p>
        </w:tc>
        <w:tc>
          <w:tcPr>
            <w:tcW w:w="4195" w:type="dxa"/>
          </w:tcPr>
          <w:p w14:paraId="3C320CF0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50D943B4" w14:textId="77777777" w:rsidTr="00007FC2">
        <w:tc>
          <w:tcPr>
            <w:tcW w:w="4815" w:type="dxa"/>
          </w:tcPr>
          <w:p w14:paraId="6405C214" w14:textId="381AFAEF" w:rsidR="00186B1C" w:rsidRPr="00186B1C" w:rsidRDefault="00186B1C" w:rsidP="00007FC2">
            <w:pPr>
              <w:spacing w:before="120"/>
            </w:pPr>
            <w:r>
              <w:t>Provide detergent/disinfectant surface wipes to clean working areas.</w:t>
            </w:r>
          </w:p>
        </w:tc>
        <w:tc>
          <w:tcPr>
            <w:tcW w:w="4195" w:type="dxa"/>
          </w:tcPr>
          <w:p w14:paraId="4BF3538E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291010F5" w14:textId="77777777" w:rsidTr="00007FC2">
        <w:tc>
          <w:tcPr>
            <w:tcW w:w="4815" w:type="dxa"/>
          </w:tcPr>
          <w:p w14:paraId="3A07376B" w14:textId="7E196B6D" w:rsidR="00186B1C" w:rsidRPr="00186B1C" w:rsidRDefault="00186B1C" w:rsidP="00007FC2">
            <w:pPr>
              <w:spacing w:before="120"/>
            </w:pPr>
            <w:r>
              <w:t>Ensure bathrooms are well stocked with hand soap and paper towels, and have </w:t>
            </w:r>
            <w:hyperlink r:id="rId12" w:tooltip="Posters and signage for business" w:history="1">
              <w:r w:rsidRPr="00186B1C">
                <w:rPr>
                  <w:rStyle w:val="Hyperlink"/>
                  <w:rFonts w:cs="Arial"/>
                  <w:color w:val="551A8B"/>
                </w:rPr>
                <w:t>posters with instructions on how to wash hands</w:t>
              </w:r>
            </w:hyperlink>
            <w:r>
              <w:t>.</w:t>
            </w:r>
          </w:p>
        </w:tc>
        <w:tc>
          <w:tcPr>
            <w:tcW w:w="4195" w:type="dxa"/>
          </w:tcPr>
          <w:p w14:paraId="41E5D458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594A9131" w14:textId="77777777" w:rsidTr="00007FC2">
        <w:tc>
          <w:tcPr>
            <w:tcW w:w="4815" w:type="dxa"/>
          </w:tcPr>
          <w:p w14:paraId="3A09FC9E" w14:textId="627D1FBD" w:rsidR="00186B1C" w:rsidRDefault="00186B1C" w:rsidP="00007FC2">
            <w:pPr>
              <w:spacing w:before="120"/>
            </w:pPr>
            <w:r>
              <w:t>Clean frequently used areas at least daily with appropriate strength </w:t>
            </w:r>
            <w:hyperlink r:id="rId13" w:tgtFrame="_blank" w:tooltip="Safe Work Australia COVID-19 cleaning and disinfecting information (https://www.safeworkaustralia.gov.au/covid-19-information-workplaces/industry-information/general-industry-information/cleaning)" w:history="1">
              <w:r w:rsidRPr="00186B1C">
                <w:rPr>
                  <w:rStyle w:val="Hyperlink"/>
                  <w:rFonts w:cs="Arial"/>
                  <w:color w:val="551A8B"/>
                </w:rPr>
                <w:t>detergent or disinfectant</w:t>
              </w:r>
            </w:hyperlink>
            <w:r>
              <w:t>. Clean frequently touched areas and surfaces.</w:t>
            </w:r>
          </w:p>
        </w:tc>
        <w:tc>
          <w:tcPr>
            <w:tcW w:w="4195" w:type="dxa"/>
          </w:tcPr>
          <w:p w14:paraId="2C2D19FC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0CAC300A" w14:textId="77777777" w:rsidTr="00007FC2">
        <w:tc>
          <w:tcPr>
            <w:tcW w:w="4815" w:type="dxa"/>
          </w:tcPr>
          <w:p w14:paraId="1C0DDBCC" w14:textId="1046EC90" w:rsidR="00186B1C" w:rsidRDefault="00186B1C" w:rsidP="00007FC2">
            <w:pPr>
              <w:spacing w:before="120"/>
            </w:pPr>
            <w:r>
              <w:t>Volunteers are to wear gloves when cleaning and wash hands thoroughly before and after with soap and water.</w:t>
            </w:r>
          </w:p>
        </w:tc>
        <w:tc>
          <w:tcPr>
            <w:tcW w:w="4195" w:type="dxa"/>
          </w:tcPr>
          <w:p w14:paraId="5AB5D4A9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</w:tbl>
    <w:p w14:paraId="021E3587" w14:textId="68674A70" w:rsidR="007A5BDF" w:rsidRDefault="007A5BDF" w:rsidP="007A5BDF">
      <w:pPr>
        <w:pStyle w:val="Heading2Red"/>
      </w:pPr>
      <w:r>
        <w:t>Record keeping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195"/>
      </w:tblGrid>
      <w:tr w:rsidR="00186B1C" w:rsidRPr="00186B1C" w14:paraId="7DD5BBB5" w14:textId="77777777" w:rsidTr="00007FC2">
        <w:tc>
          <w:tcPr>
            <w:tcW w:w="4815" w:type="dxa"/>
          </w:tcPr>
          <w:p w14:paraId="4E696129" w14:textId="77777777" w:rsidR="00186B1C" w:rsidRPr="00186B1C" w:rsidRDefault="00186B1C" w:rsidP="00007FC2">
            <w:pPr>
              <w:spacing w:before="120"/>
              <w:rPr>
                <w:b/>
                <w:bCs/>
              </w:rPr>
            </w:pPr>
            <w:r w:rsidRPr="00186B1C">
              <w:rPr>
                <w:b/>
                <w:bCs/>
              </w:rPr>
              <w:t>Guidance</w:t>
            </w:r>
          </w:p>
        </w:tc>
        <w:tc>
          <w:tcPr>
            <w:tcW w:w="4195" w:type="dxa"/>
            <w:vAlign w:val="center"/>
          </w:tcPr>
          <w:p w14:paraId="3BC13331" w14:textId="77777777" w:rsidR="00186B1C" w:rsidRPr="00186B1C" w:rsidRDefault="00186B1C" w:rsidP="00007FC2">
            <w:pPr>
              <w:spacing w:after="0"/>
              <w:rPr>
                <w:b/>
                <w:bCs/>
                <w:sz w:val="24"/>
              </w:rPr>
            </w:pPr>
            <w:r w:rsidRPr="00186B1C">
              <w:rPr>
                <w:b/>
                <w:bCs/>
                <w:szCs w:val="20"/>
              </w:rPr>
              <w:t>Actions</w:t>
            </w:r>
          </w:p>
        </w:tc>
      </w:tr>
      <w:tr w:rsidR="00186B1C" w14:paraId="2A01AEFD" w14:textId="77777777" w:rsidTr="00007FC2">
        <w:tc>
          <w:tcPr>
            <w:tcW w:w="4815" w:type="dxa"/>
          </w:tcPr>
          <w:p w14:paraId="0B8F17F3" w14:textId="654F90C2" w:rsidR="00186B1C" w:rsidRPr="00186B1C" w:rsidRDefault="00186B1C" w:rsidP="00007FC2">
            <w:pPr>
              <w:spacing w:before="120"/>
            </w:pPr>
            <w:r>
              <w:t>Keep name and mobile number or email address for all volunteers and visitors for a period of at least 28 days. Records are only to be used for tracing COVID-19 infections and must be </w:t>
            </w:r>
            <w:hyperlink r:id="rId14" w:tgtFrame="_blank" w:tooltip="How your personal information may be handled (https://www.oaic.gov.au/updates/news-and-media/covid-19/)" w:history="1">
              <w:r w:rsidRPr="00186B1C">
                <w:rPr>
                  <w:rStyle w:val="Hyperlink"/>
                  <w:rFonts w:cs="Arial"/>
                  <w:color w:val="551A8B"/>
                </w:rPr>
                <w:t>stored confidentially and securely</w:t>
              </w:r>
            </w:hyperlink>
            <w:r>
              <w:t>.</w:t>
            </w:r>
          </w:p>
        </w:tc>
        <w:tc>
          <w:tcPr>
            <w:tcW w:w="4195" w:type="dxa"/>
          </w:tcPr>
          <w:p w14:paraId="0B968F3C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75DEEDF6" w14:textId="77777777" w:rsidTr="00007FC2">
        <w:tc>
          <w:tcPr>
            <w:tcW w:w="4815" w:type="dxa"/>
          </w:tcPr>
          <w:p w14:paraId="1DA2F09C" w14:textId="2A4D3384" w:rsidR="00186B1C" w:rsidRPr="00186B1C" w:rsidRDefault="00186B1C" w:rsidP="00007FC2">
            <w:pPr>
              <w:spacing w:before="120"/>
            </w:pPr>
            <w:r>
              <w:t>Volunteers should be made aware of the </w:t>
            </w:r>
            <w:proofErr w:type="spellStart"/>
            <w:r>
              <w:fldChar w:fldCharType="begin"/>
            </w:r>
            <w:r>
              <w:instrText xml:space="preserve"> HYPERLINK "https://www.health.gov.au/resources/apps-and-tools/covidsafe-app" \o "COVIDSafe app (https://www.health.gov.au/resources/apps-and-tools/covidsafe-app)" \t "_blank" </w:instrText>
            </w:r>
            <w:r>
              <w:fldChar w:fldCharType="separate"/>
            </w:r>
            <w:r w:rsidRPr="00186B1C">
              <w:rPr>
                <w:rStyle w:val="Hyperlink"/>
                <w:rFonts w:cs="Arial"/>
                <w:color w:val="551A8B"/>
              </w:rPr>
              <w:t>COVIDSafe</w:t>
            </w:r>
            <w:proofErr w:type="spellEnd"/>
            <w:r w:rsidRPr="00186B1C">
              <w:rPr>
                <w:rStyle w:val="Hyperlink"/>
                <w:rFonts w:cs="Arial"/>
                <w:color w:val="551A8B"/>
              </w:rPr>
              <w:t xml:space="preserve"> app</w:t>
            </w:r>
            <w:r>
              <w:fldChar w:fldCharType="end"/>
            </w:r>
            <w:r>
              <w:t> and the benefits of the app to support contact tracing if required. </w:t>
            </w:r>
          </w:p>
        </w:tc>
        <w:tc>
          <w:tcPr>
            <w:tcW w:w="4195" w:type="dxa"/>
          </w:tcPr>
          <w:p w14:paraId="0EF55C34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  <w:tr w:rsidR="00186B1C" w14:paraId="7C7008E8" w14:textId="77777777" w:rsidTr="00007FC2">
        <w:tc>
          <w:tcPr>
            <w:tcW w:w="4815" w:type="dxa"/>
          </w:tcPr>
          <w:p w14:paraId="045BE39E" w14:textId="2140AB8A" w:rsidR="00186B1C" w:rsidRPr="00186B1C" w:rsidRDefault="00186B1C" w:rsidP="00186B1C">
            <w:pPr>
              <w:spacing w:before="120"/>
            </w:pPr>
            <w:r>
              <w:t>Cooperate with NSW Health if contacted in relation to a positive case of COVID-19 at your workplace, and notify SafeWork NSW on </w:t>
            </w:r>
            <w:hyperlink r:id="rId15" w:tgtFrame="_blank" w:history="1">
              <w:r w:rsidRPr="00186B1C">
                <w:rPr>
                  <w:rStyle w:val="Hyperlink"/>
                  <w:rFonts w:cs="Arial"/>
                  <w:color w:val="551A8B"/>
                </w:rPr>
                <w:t>13 10 50</w:t>
              </w:r>
            </w:hyperlink>
          </w:p>
        </w:tc>
        <w:tc>
          <w:tcPr>
            <w:tcW w:w="4195" w:type="dxa"/>
          </w:tcPr>
          <w:p w14:paraId="5437D194" w14:textId="77777777" w:rsidR="00186B1C" w:rsidRPr="00186B1C" w:rsidRDefault="00186B1C" w:rsidP="00007FC2">
            <w:pPr>
              <w:spacing w:after="0"/>
              <w:rPr>
                <w:sz w:val="24"/>
              </w:rPr>
            </w:pPr>
          </w:p>
        </w:tc>
      </w:tr>
    </w:tbl>
    <w:p w14:paraId="3D79E19F" w14:textId="6538AE97" w:rsidR="00A314AF" w:rsidRDefault="00A314AF">
      <w:pPr>
        <w:spacing w:after="0"/>
      </w:pPr>
    </w:p>
    <w:sectPr w:rsidR="00A314AF" w:rsidSect="00AB24F5">
      <w:headerReference w:type="default" r:id="rId16"/>
      <w:footerReference w:type="even" r:id="rId17"/>
      <w:footerReference w:type="default" r:id="rId18"/>
      <w:headerReference w:type="first" r:id="rId19"/>
      <w:pgSz w:w="11900" w:h="16840"/>
      <w:pgMar w:top="1032" w:right="1440" w:bottom="1022" w:left="1440" w:header="270" w:footer="2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5748B4" w14:textId="77777777" w:rsidR="00FC56C0" w:rsidRDefault="00FC56C0" w:rsidP="00CC792A">
      <w:r>
        <w:separator/>
      </w:r>
    </w:p>
  </w:endnote>
  <w:endnote w:type="continuationSeparator" w:id="0">
    <w:p w14:paraId="6ABC27FE" w14:textId="77777777" w:rsidR="00FC56C0" w:rsidRDefault="00FC56C0" w:rsidP="00CC7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Light">
    <w:altName w:val="Calibri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16C5F" w14:textId="77777777" w:rsidR="0074100A" w:rsidRDefault="0074100A" w:rsidP="00CD5A3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8756D9" w14:textId="77777777" w:rsidR="0074100A" w:rsidRDefault="0074100A" w:rsidP="00D5310E">
    <w:pPr>
      <w:pStyle w:val="Footer"/>
      <w:ind w:right="360"/>
    </w:pPr>
  </w:p>
  <w:p w14:paraId="391B909C" w14:textId="77777777" w:rsidR="0074100A" w:rsidRDefault="0074100A"/>
  <w:p w14:paraId="718778FA" w14:textId="77777777" w:rsidR="0074100A" w:rsidRDefault="0074100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33A51" w14:textId="77777777" w:rsidR="0074100A" w:rsidRDefault="0074100A" w:rsidP="00CD5A3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77CEE84" w14:textId="77777777" w:rsidR="0074100A" w:rsidRDefault="0074100A" w:rsidP="00D5310E">
    <w:pPr>
      <w:pStyle w:val="Footer"/>
      <w:ind w:right="360"/>
      <w:rPr>
        <w:sz w:val="16"/>
      </w:rPr>
    </w:pPr>
  </w:p>
  <w:p w14:paraId="3C40F8C9" w14:textId="3C9E7F0D" w:rsidR="0074100A" w:rsidRPr="0026406C" w:rsidRDefault="0074100A" w:rsidP="00D5310E">
    <w:pPr>
      <w:pStyle w:val="Footer"/>
      <w:ind w:right="360"/>
      <w:rPr>
        <w:sz w:val="16"/>
      </w:rPr>
    </w:pPr>
    <w:r w:rsidRPr="0026406C">
      <w:rPr>
        <w:sz w:val="16"/>
      </w:rPr>
      <w:t xml:space="preserve">Australian Plants Society NSW Ltd | </w:t>
    </w:r>
    <w:r w:rsidRPr="0026406C">
      <w:rPr>
        <w:rFonts w:cs="Helvetica"/>
        <w:sz w:val="16"/>
        <w:lang w:val="en-US"/>
      </w:rPr>
      <w:t>A Charitable Company Limited by Guarantee</w:t>
    </w:r>
    <w:r w:rsidRPr="0026406C">
      <w:rPr>
        <w:sz w:val="16"/>
      </w:rPr>
      <w:t xml:space="preserve"> </w:t>
    </w:r>
    <w:r>
      <w:rPr>
        <w:sz w:val="16"/>
      </w:rPr>
      <w:t xml:space="preserve">| </w:t>
    </w:r>
    <w:r w:rsidRPr="0026406C">
      <w:rPr>
        <w:sz w:val="16"/>
      </w:rPr>
      <w:t xml:space="preserve">ACN 002 680 408 | </w:t>
    </w:r>
    <w:hyperlink r:id="rId1" w:history="1">
      <w:r w:rsidRPr="0026406C">
        <w:rPr>
          <w:rStyle w:val="Hyperlink"/>
          <w:sz w:val="16"/>
        </w:rPr>
        <w:t>www.austplants.com.au</w:t>
      </w:r>
    </w:hyperlink>
    <w:r>
      <w:rPr>
        <w:sz w:val="16"/>
      </w:rPr>
      <w:t xml:space="preserve"> </w:t>
    </w:r>
  </w:p>
  <w:p w14:paraId="2A66A611" w14:textId="77777777" w:rsidR="0074100A" w:rsidRDefault="007410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8C55C" w14:textId="77777777" w:rsidR="00FC56C0" w:rsidRDefault="00FC56C0" w:rsidP="00CC792A">
      <w:r>
        <w:separator/>
      </w:r>
    </w:p>
  </w:footnote>
  <w:footnote w:type="continuationSeparator" w:id="0">
    <w:p w14:paraId="3106E024" w14:textId="77777777" w:rsidR="00FC56C0" w:rsidRDefault="00FC56C0" w:rsidP="00CC7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08554" w14:textId="7B47CB74" w:rsidR="0074100A" w:rsidRDefault="0074100A" w:rsidP="00650F21">
    <w:pPr>
      <w:pStyle w:val="Heading1"/>
      <w:ind w:hanging="851"/>
    </w:pPr>
    <w:r>
      <w:rPr>
        <w:rFonts w:eastAsiaTheme="minorEastAsia"/>
        <w:noProof/>
        <w:sz w:val="26"/>
        <w:szCs w:val="26"/>
        <w:lang w:val="en-GB" w:eastAsia="en-GB"/>
      </w:rPr>
      <w:drawing>
        <wp:inline distT="0" distB="0" distL="0" distR="0" wp14:anchorId="2499BE84" wp14:editId="72599500">
          <wp:extent cx="1264023" cy="481532"/>
          <wp:effectExtent l="0" t="0" r="0" b="127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552" cy="506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435F2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EEB07" w14:textId="772114F8" w:rsidR="00E64AB4" w:rsidRDefault="00E64AB4">
    <w:pPr>
      <w:pStyle w:val="Header"/>
    </w:pPr>
    <w:r>
      <w:rPr>
        <w:rFonts w:eastAsiaTheme="minorEastAsia"/>
        <w:noProof/>
        <w:sz w:val="26"/>
        <w:szCs w:val="26"/>
        <w:lang w:val="en-GB" w:eastAsia="en-GB"/>
      </w:rPr>
      <w:drawing>
        <wp:inline distT="0" distB="0" distL="0" distR="0" wp14:anchorId="4B2E7424" wp14:editId="502A6145">
          <wp:extent cx="1264023" cy="481532"/>
          <wp:effectExtent l="0" t="0" r="0" b="1270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552" cy="506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DC227C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C1AED6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595B65"/>
    <w:multiLevelType w:val="hybridMultilevel"/>
    <w:tmpl w:val="01D6C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FF532C"/>
    <w:multiLevelType w:val="hybridMultilevel"/>
    <w:tmpl w:val="1AF44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9D686E"/>
    <w:multiLevelType w:val="hybridMultilevel"/>
    <w:tmpl w:val="3F40D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94B67"/>
    <w:multiLevelType w:val="hybridMultilevel"/>
    <w:tmpl w:val="E6C4A358"/>
    <w:lvl w:ilvl="0" w:tplc="10C6F8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F3DAF"/>
    <w:multiLevelType w:val="hybridMultilevel"/>
    <w:tmpl w:val="C59CA612"/>
    <w:lvl w:ilvl="0" w:tplc="9C82A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B83E">
      <w:start w:val="1"/>
      <w:numFmt w:val="bullet"/>
      <w:pStyle w:val="Style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CEC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C4220"/>
    <w:multiLevelType w:val="hybridMultilevel"/>
    <w:tmpl w:val="25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8203B"/>
    <w:multiLevelType w:val="hybridMultilevel"/>
    <w:tmpl w:val="4348B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63C07"/>
    <w:multiLevelType w:val="multilevel"/>
    <w:tmpl w:val="3BFA444C"/>
    <w:lvl w:ilvl="0">
      <w:start w:val="1"/>
      <w:numFmt w:val="bullet"/>
      <w:pStyle w:val="Deed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Deed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Deed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Deed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AE56BD5"/>
    <w:multiLevelType w:val="multilevel"/>
    <w:tmpl w:val="5050A2E6"/>
    <w:lvl w:ilvl="0">
      <w:start w:val="1"/>
      <w:numFmt w:val="decimal"/>
      <w:lvlText w:val="%1"/>
      <w:lvlJc w:val="left"/>
      <w:pPr>
        <w:ind w:left="720" w:hanging="720"/>
      </w:pPr>
      <w:rPr>
        <w:rFonts w:ascii="Arial" w:eastAsia="Arial" w:hAnsi="Arial" w:cs="Arial"/>
        <w:b/>
        <w:i w:val="0"/>
        <w:color w:val="000000"/>
        <w:sz w:val="16"/>
        <w:szCs w:val="16"/>
      </w:rPr>
    </w:lvl>
    <w:lvl w:ilvl="1">
      <w:start w:val="1"/>
      <w:numFmt w:val="decimal"/>
      <w:lvlText w:val="%1.%2"/>
      <w:lvlJc w:val="left"/>
      <w:pPr>
        <w:ind w:left="720" w:hanging="720"/>
      </w:pPr>
      <w:rPr>
        <w:b w:val="0"/>
        <w:i w:val="0"/>
        <w:smallCaps w:val="0"/>
        <w:strike w:val="0"/>
        <w:sz w:val="16"/>
        <w:szCs w:val="16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eastAsia="Arial" w:hAnsi="Arial" w:cs="Arial"/>
        <w:b w:val="0"/>
        <w:i w:val="0"/>
        <w:color w:val="000000"/>
        <w:sz w:val="16"/>
        <w:szCs w:val="16"/>
      </w:rPr>
    </w:lvl>
    <w:lvl w:ilvl="3">
      <w:start w:val="1"/>
      <w:numFmt w:val="lowerLetter"/>
      <w:lvlText w:val="(%4)"/>
      <w:lvlJc w:val="left"/>
      <w:pPr>
        <w:ind w:left="1985" w:hanging="545"/>
      </w:pPr>
      <w:rPr>
        <w:b w:val="0"/>
        <w:i w:val="0"/>
        <w:smallCaps w:val="0"/>
        <w:strike w:val="0"/>
        <w:u w:val="none"/>
        <w:vertAlign w:val="baseline"/>
      </w:rPr>
    </w:lvl>
    <w:lvl w:ilvl="4">
      <w:start w:val="1"/>
      <w:numFmt w:val="decimal"/>
      <w:pStyle w:val="Deed5"/>
      <w:lvlText w:val=""/>
      <w:lvlJc w:val="left"/>
      <w:pPr>
        <w:ind w:left="2665" w:hanging="680"/>
      </w:pPr>
      <w:rPr>
        <w:rFonts w:ascii="Arial" w:eastAsia="Arial" w:hAnsi="Arial" w:cs="Arial"/>
      </w:rPr>
    </w:lvl>
    <w:lvl w:ilvl="5">
      <w:start w:val="1"/>
      <w:numFmt w:val="decimal"/>
      <w:lvlText w:val=""/>
      <w:lvlJc w:val="left"/>
      <w:pPr>
        <w:ind w:left="3969" w:hanging="850"/>
      </w:pPr>
    </w:lvl>
    <w:lvl w:ilvl="6">
      <w:start w:val="1"/>
      <w:numFmt w:val="decimal"/>
      <w:lvlText w:val=""/>
      <w:lvlJc w:val="left"/>
      <w:pPr>
        <w:ind w:left="3240" w:hanging="1080"/>
      </w:pPr>
    </w:lvl>
    <w:lvl w:ilvl="7">
      <w:start w:val="1"/>
      <w:numFmt w:val="decimal"/>
      <w:lvlText w:val=""/>
      <w:lvlJc w:val="left"/>
      <w:pPr>
        <w:ind w:left="3744" w:hanging="1224"/>
      </w:pPr>
    </w:lvl>
    <w:lvl w:ilvl="8">
      <w:start w:val="1"/>
      <w:numFmt w:val="decimal"/>
      <w:lvlText w:val=""/>
      <w:lvlJc w:val="left"/>
      <w:pPr>
        <w:ind w:left="4320" w:hanging="1440"/>
      </w:pPr>
    </w:lvl>
  </w:abstractNum>
  <w:abstractNum w:abstractNumId="11" w15:restartNumberingAfterBreak="0">
    <w:nsid w:val="1E426FF8"/>
    <w:multiLevelType w:val="hybridMultilevel"/>
    <w:tmpl w:val="B3FEA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66D99"/>
    <w:multiLevelType w:val="hybridMultilevel"/>
    <w:tmpl w:val="C924E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82C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C352E85"/>
    <w:multiLevelType w:val="hybridMultilevel"/>
    <w:tmpl w:val="FCE43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32F8D"/>
    <w:multiLevelType w:val="hybridMultilevel"/>
    <w:tmpl w:val="E1E23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41491"/>
    <w:multiLevelType w:val="hybridMultilevel"/>
    <w:tmpl w:val="5BD42D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221855"/>
    <w:multiLevelType w:val="hybridMultilevel"/>
    <w:tmpl w:val="721E4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D0AF7"/>
    <w:multiLevelType w:val="multilevel"/>
    <w:tmpl w:val="CC5679CE"/>
    <w:lvl w:ilvl="0">
      <w:start w:val="1"/>
      <w:numFmt w:val="lowerLetter"/>
      <w:pStyle w:val="Legal1"/>
      <w:lvlText w:val="(%1)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lowerLetter"/>
      <w:pStyle w:val="Legal2"/>
      <w:lvlText w:val="%2."/>
      <w:lvlJc w:val="left"/>
      <w:pPr>
        <w:ind w:left="2160" w:hanging="360"/>
      </w:pPr>
    </w:lvl>
    <w:lvl w:ilvl="2">
      <w:start w:val="1"/>
      <w:numFmt w:val="lowerRoman"/>
      <w:pStyle w:val="Legal3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27C75A3"/>
    <w:multiLevelType w:val="hybridMultilevel"/>
    <w:tmpl w:val="CDC498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655297"/>
    <w:multiLevelType w:val="hybridMultilevel"/>
    <w:tmpl w:val="C87002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3A3E84"/>
    <w:multiLevelType w:val="hybridMultilevel"/>
    <w:tmpl w:val="092412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705495"/>
    <w:multiLevelType w:val="hybridMultilevel"/>
    <w:tmpl w:val="D2244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1E6E98"/>
    <w:multiLevelType w:val="hybridMultilevel"/>
    <w:tmpl w:val="2B9E9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75E98"/>
    <w:multiLevelType w:val="hybridMultilevel"/>
    <w:tmpl w:val="4EA0E722"/>
    <w:lvl w:ilvl="0" w:tplc="2FF89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51D69"/>
    <w:multiLevelType w:val="hybridMultilevel"/>
    <w:tmpl w:val="DB9EC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C1326"/>
    <w:multiLevelType w:val="hybridMultilevel"/>
    <w:tmpl w:val="619626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027E08"/>
    <w:multiLevelType w:val="hybridMultilevel"/>
    <w:tmpl w:val="AD6CA5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866142"/>
    <w:multiLevelType w:val="hybridMultilevel"/>
    <w:tmpl w:val="FBCEC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1427B"/>
    <w:multiLevelType w:val="hybridMultilevel"/>
    <w:tmpl w:val="3C5AC8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D3DBA"/>
    <w:multiLevelType w:val="hybridMultilevel"/>
    <w:tmpl w:val="7D0259DC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1" w15:restartNumberingAfterBreak="0">
    <w:nsid w:val="5FB45021"/>
    <w:multiLevelType w:val="hybridMultilevel"/>
    <w:tmpl w:val="5B4266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F577DE"/>
    <w:multiLevelType w:val="hybridMultilevel"/>
    <w:tmpl w:val="9AD0B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2375D3"/>
    <w:multiLevelType w:val="hybridMultilevel"/>
    <w:tmpl w:val="F3580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0B6F65"/>
    <w:multiLevelType w:val="hybridMultilevel"/>
    <w:tmpl w:val="7722ED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6174EA"/>
    <w:multiLevelType w:val="hybridMultilevel"/>
    <w:tmpl w:val="80C6C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8B4DFE"/>
    <w:multiLevelType w:val="hybridMultilevel"/>
    <w:tmpl w:val="8E78F3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956AF"/>
    <w:multiLevelType w:val="hybridMultilevel"/>
    <w:tmpl w:val="75641372"/>
    <w:lvl w:ilvl="0" w:tplc="4F74AA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62436"/>
    <w:multiLevelType w:val="multilevel"/>
    <w:tmpl w:val="E806D5A2"/>
    <w:lvl w:ilvl="0">
      <w:start w:val="1"/>
      <w:numFmt w:val="bullet"/>
      <w:pStyle w:val="Outline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30"/>
  </w:num>
  <w:num w:numId="3">
    <w:abstractNumId w:val="6"/>
  </w:num>
  <w:num w:numId="4">
    <w:abstractNumId w:val="0"/>
  </w:num>
  <w:num w:numId="5">
    <w:abstractNumId w:val="1"/>
  </w:num>
  <w:num w:numId="6">
    <w:abstractNumId w:val="18"/>
  </w:num>
  <w:num w:numId="7">
    <w:abstractNumId w:val="10"/>
  </w:num>
  <w:num w:numId="8">
    <w:abstractNumId w:val="38"/>
  </w:num>
  <w:num w:numId="9">
    <w:abstractNumId w:val="9"/>
  </w:num>
  <w:num w:numId="10">
    <w:abstractNumId w:val="28"/>
  </w:num>
  <w:num w:numId="11">
    <w:abstractNumId w:val="24"/>
  </w:num>
  <w:num w:numId="12">
    <w:abstractNumId w:val="8"/>
  </w:num>
  <w:num w:numId="13">
    <w:abstractNumId w:val="14"/>
  </w:num>
  <w:num w:numId="14">
    <w:abstractNumId w:val="22"/>
  </w:num>
  <w:num w:numId="15">
    <w:abstractNumId w:val="35"/>
  </w:num>
  <w:num w:numId="16">
    <w:abstractNumId w:val="17"/>
  </w:num>
  <w:num w:numId="17">
    <w:abstractNumId w:val="12"/>
  </w:num>
  <w:num w:numId="18">
    <w:abstractNumId w:val="7"/>
  </w:num>
  <w:num w:numId="19">
    <w:abstractNumId w:val="23"/>
  </w:num>
  <w:num w:numId="20">
    <w:abstractNumId w:val="27"/>
  </w:num>
  <w:num w:numId="21">
    <w:abstractNumId w:val="20"/>
  </w:num>
  <w:num w:numId="22">
    <w:abstractNumId w:val="16"/>
  </w:num>
  <w:num w:numId="23">
    <w:abstractNumId w:val="19"/>
  </w:num>
  <w:num w:numId="24">
    <w:abstractNumId w:val="26"/>
  </w:num>
  <w:num w:numId="25">
    <w:abstractNumId w:val="21"/>
  </w:num>
  <w:num w:numId="26">
    <w:abstractNumId w:val="4"/>
  </w:num>
  <w:num w:numId="27">
    <w:abstractNumId w:val="36"/>
  </w:num>
  <w:num w:numId="28">
    <w:abstractNumId w:val="31"/>
  </w:num>
  <w:num w:numId="29">
    <w:abstractNumId w:val="5"/>
  </w:num>
  <w:num w:numId="30">
    <w:abstractNumId w:val="25"/>
  </w:num>
  <w:num w:numId="31">
    <w:abstractNumId w:val="34"/>
  </w:num>
  <w:num w:numId="32">
    <w:abstractNumId w:val="33"/>
  </w:num>
  <w:num w:numId="33">
    <w:abstractNumId w:val="11"/>
  </w:num>
  <w:num w:numId="34">
    <w:abstractNumId w:val="37"/>
  </w:num>
  <w:num w:numId="35">
    <w:abstractNumId w:val="2"/>
  </w:num>
  <w:num w:numId="36">
    <w:abstractNumId w:val="15"/>
  </w:num>
  <w:num w:numId="37">
    <w:abstractNumId w:val="3"/>
  </w:num>
  <w:num w:numId="38">
    <w:abstractNumId w:val="29"/>
  </w:num>
  <w:num w:numId="39">
    <w:abstractNumId w:val="3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A36"/>
    <w:rsid w:val="00000399"/>
    <w:rsid w:val="00002043"/>
    <w:rsid w:val="000033A3"/>
    <w:rsid w:val="0000538D"/>
    <w:rsid w:val="00006CC1"/>
    <w:rsid w:val="00006FBD"/>
    <w:rsid w:val="0000741D"/>
    <w:rsid w:val="00010EE6"/>
    <w:rsid w:val="00014A8F"/>
    <w:rsid w:val="00016302"/>
    <w:rsid w:val="000202B7"/>
    <w:rsid w:val="00026FD5"/>
    <w:rsid w:val="00027E6C"/>
    <w:rsid w:val="000374FF"/>
    <w:rsid w:val="00037744"/>
    <w:rsid w:val="000408F0"/>
    <w:rsid w:val="00041900"/>
    <w:rsid w:val="00042F81"/>
    <w:rsid w:val="0004365C"/>
    <w:rsid w:val="000473D2"/>
    <w:rsid w:val="00047C2F"/>
    <w:rsid w:val="000512F0"/>
    <w:rsid w:val="00053BD4"/>
    <w:rsid w:val="00056FCB"/>
    <w:rsid w:val="0005797C"/>
    <w:rsid w:val="00061F8B"/>
    <w:rsid w:val="000622D3"/>
    <w:rsid w:val="000623FE"/>
    <w:rsid w:val="00062893"/>
    <w:rsid w:val="00064F05"/>
    <w:rsid w:val="000660A0"/>
    <w:rsid w:val="00070F2A"/>
    <w:rsid w:val="00073C80"/>
    <w:rsid w:val="000750E0"/>
    <w:rsid w:val="0007665F"/>
    <w:rsid w:val="00077BB1"/>
    <w:rsid w:val="00080D1F"/>
    <w:rsid w:val="00082391"/>
    <w:rsid w:val="00082688"/>
    <w:rsid w:val="00082B7F"/>
    <w:rsid w:val="000835FB"/>
    <w:rsid w:val="00084CA4"/>
    <w:rsid w:val="00085461"/>
    <w:rsid w:val="000866AD"/>
    <w:rsid w:val="0009154A"/>
    <w:rsid w:val="00092809"/>
    <w:rsid w:val="00092A4E"/>
    <w:rsid w:val="00092F48"/>
    <w:rsid w:val="000933DD"/>
    <w:rsid w:val="000955DE"/>
    <w:rsid w:val="00095FCA"/>
    <w:rsid w:val="000A1D1F"/>
    <w:rsid w:val="000A3A3C"/>
    <w:rsid w:val="000A653A"/>
    <w:rsid w:val="000A715A"/>
    <w:rsid w:val="000B3941"/>
    <w:rsid w:val="000B4D6E"/>
    <w:rsid w:val="000B5361"/>
    <w:rsid w:val="000B5A47"/>
    <w:rsid w:val="000C1A6B"/>
    <w:rsid w:val="000C1F92"/>
    <w:rsid w:val="000C3811"/>
    <w:rsid w:val="000C464E"/>
    <w:rsid w:val="000C52DF"/>
    <w:rsid w:val="000C7628"/>
    <w:rsid w:val="000D0478"/>
    <w:rsid w:val="000D05F9"/>
    <w:rsid w:val="000D0AF7"/>
    <w:rsid w:val="000D28DE"/>
    <w:rsid w:val="000D31F3"/>
    <w:rsid w:val="000D3556"/>
    <w:rsid w:val="000D35D7"/>
    <w:rsid w:val="000D4079"/>
    <w:rsid w:val="000D43C3"/>
    <w:rsid w:val="000D4DE9"/>
    <w:rsid w:val="000D525F"/>
    <w:rsid w:val="000D6332"/>
    <w:rsid w:val="000E0070"/>
    <w:rsid w:val="000E3437"/>
    <w:rsid w:val="000E3C81"/>
    <w:rsid w:val="000E4476"/>
    <w:rsid w:val="000E5AA1"/>
    <w:rsid w:val="000E73B8"/>
    <w:rsid w:val="000F3D94"/>
    <w:rsid w:val="000F6EC3"/>
    <w:rsid w:val="00100388"/>
    <w:rsid w:val="00100C95"/>
    <w:rsid w:val="001028F3"/>
    <w:rsid w:val="001036D1"/>
    <w:rsid w:val="00106D95"/>
    <w:rsid w:val="00107ACF"/>
    <w:rsid w:val="00113563"/>
    <w:rsid w:val="00113BC4"/>
    <w:rsid w:val="00113F9D"/>
    <w:rsid w:val="001159AA"/>
    <w:rsid w:val="00117AB3"/>
    <w:rsid w:val="00121950"/>
    <w:rsid w:val="00123E9D"/>
    <w:rsid w:val="00123F67"/>
    <w:rsid w:val="00125FC8"/>
    <w:rsid w:val="00125FF8"/>
    <w:rsid w:val="00126893"/>
    <w:rsid w:val="00127AFE"/>
    <w:rsid w:val="00127E69"/>
    <w:rsid w:val="00132177"/>
    <w:rsid w:val="00132D11"/>
    <w:rsid w:val="001332E8"/>
    <w:rsid w:val="00134224"/>
    <w:rsid w:val="0013624B"/>
    <w:rsid w:val="00136DE1"/>
    <w:rsid w:val="001400C4"/>
    <w:rsid w:val="001420E7"/>
    <w:rsid w:val="00142A64"/>
    <w:rsid w:val="001449DC"/>
    <w:rsid w:val="0014728A"/>
    <w:rsid w:val="00151982"/>
    <w:rsid w:val="00156CE3"/>
    <w:rsid w:val="001613CA"/>
    <w:rsid w:val="00161E7D"/>
    <w:rsid w:val="00162154"/>
    <w:rsid w:val="00167362"/>
    <w:rsid w:val="001713B3"/>
    <w:rsid w:val="001726DA"/>
    <w:rsid w:val="00172D89"/>
    <w:rsid w:val="001740A8"/>
    <w:rsid w:val="00174612"/>
    <w:rsid w:val="00180AC7"/>
    <w:rsid w:val="00181995"/>
    <w:rsid w:val="001828BD"/>
    <w:rsid w:val="00182C51"/>
    <w:rsid w:val="0018451E"/>
    <w:rsid w:val="001845EF"/>
    <w:rsid w:val="00185282"/>
    <w:rsid w:val="00186B1C"/>
    <w:rsid w:val="0018729B"/>
    <w:rsid w:val="001919E3"/>
    <w:rsid w:val="001941B4"/>
    <w:rsid w:val="00197384"/>
    <w:rsid w:val="001A06D8"/>
    <w:rsid w:val="001A399F"/>
    <w:rsid w:val="001A567E"/>
    <w:rsid w:val="001A5F22"/>
    <w:rsid w:val="001A5F68"/>
    <w:rsid w:val="001A7908"/>
    <w:rsid w:val="001A7BC2"/>
    <w:rsid w:val="001B15E3"/>
    <w:rsid w:val="001B4B67"/>
    <w:rsid w:val="001B6172"/>
    <w:rsid w:val="001C4B56"/>
    <w:rsid w:val="001C5F13"/>
    <w:rsid w:val="001C60E4"/>
    <w:rsid w:val="001D0054"/>
    <w:rsid w:val="001D2008"/>
    <w:rsid w:val="001D2DFF"/>
    <w:rsid w:val="001D4319"/>
    <w:rsid w:val="001D64B6"/>
    <w:rsid w:val="001D6932"/>
    <w:rsid w:val="001D6F9D"/>
    <w:rsid w:val="001E41AF"/>
    <w:rsid w:val="001E6363"/>
    <w:rsid w:val="001E714B"/>
    <w:rsid w:val="001E7885"/>
    <w:rsid w:val="001F0FD7"/>
    <w:rsid w:val="001F103B"/>
    <w:rsid w:val="001F450B"/>
    <w:rsid w:val="001F4BAC"/>
    <w:rsid w:val="001F50B0"/>
    <w:rsid w:val="001F5382"/>
    <w:rsid w:val="001F580A"/>
    <w:rsid w:val="001F661A"/>
    <w:rsid w:val="0020323B"/>
    <w:rsid w:val="00204E1B"/>
    <w:rsid w:val="00205ED6"/>
    <w:rsid w:val="00206452"/>
    <w:rsid w:val="0021043A"/>
    <w:rsid w:val="00210B0C"/>
    <w:rsid w:val="00210E9C"/>
    <w:rsid w:val="0021187C"/>
    <w:rsid w:val="00211C71"/>
    <w:rsid w:val="0021271B"/>
    <w:rsid w:val="00213E38"/>
    <w:rsid w:val="00216D9D"/>
    <w:rsid w:val="00222434"/>
    <w:rsid w:val="002225F1"/>
    <w:rsid w:val="00222C72"/>
    <w:rsid w:val="002243D0"/>
    <w:rsid w:val="002249F1"/>
    <w:rsid w:val="00225DE1"/>
    <w:rsid w:val="00230418"/>
    <w:rsid w:val="00231D51"/>
    <w:rsid w:val="002336AF"/>
    <w:rsid w:val="00234121"/>
    <w:rsid w:val="0023553C"/>
    <w:rsid w:val="00236F4F"/>
    <w:rsid w:val="0023714C"/>
    <w:rsid w:val="00237790"/>
    <w:rsid w:val="002377E8"/>
    <w:rsid w:val="00242798"/>
    <w:rsid w:val="0024284D"/>
    <w:rsid w:val="002435F2"/>
    <w:rsid w:val="00245292"/>
    <w:rsid w:val="00245990"/>
    <w:rsid w:val="00247C39"/>
    <w:rsid w:val="00251123"/>
    <w:rsid w:val="00251551"/>
    <w:rsid w:val="00253151"/>
    <w:rsid w:val="0025364E"/>
    <w:rsid w:val="00254CA4"/>
    <w:rsid w:val="00256126"/>
    <w:rsid w:val="00256DA8"/>
    <w:rsid w:val="002576BA"/>
    <w:rsid w:val="00257ED7"/>
    <w:rsid w:val="00263785"/>
    <w:rsid w:val="00263B81"/>
    <w:rsid w:val="00263C92"/>
    <w:rsid w:val="0026406C"/>
    <w:rsid w:val="002646B2"/>
    <w:rsid w:val="002646CC"/>
    <w:rsid w:val="002649FE"/>
    <w:rsid w:val="002663EC"/>
    <w:rsid w:val="00267B08"/>
    <w:rsid w:val="002721BD"/>
    <w:rsid w:val="002758F3"/>
    <w:rsid w:val="00276437"/>
    <w:rsid w:val="00276CD3"/>
    <w:rsid w:val="00280C4C"/>
    <w:rsid w:val="002824CE"/>
    <w:rsid w:val="00284AEB"/>
    <w:rsid w:val="00295F75"/>
    <w:rsid w:val="00296E07"/>
    <w:rsid w:val="002A1034"/>
    <w:rsid w:val="002A22AA"/>
    <w:rsid w:val="002A22D8"/>
    <w:rsid w:val="002A2405"/>
    <w:rsid w:val="002A27EA"/>
    <w:rsid w:val="002A3A78"/>
    <w:rsid w:val="002A4FA8"/>
    <w:rsid w:val="002A53CF"/>
    <w:rsid w:val="002A6937"/>
    <w:rsid w:val="002B05B4"/>
    <w:rsid w:val="002B1D3A"/>
    <w:rsid w:val="002B2879"/>
    <w:rsid w:val="002B3C52"/>
    <w:rsid w:val="002B4AE2"/>
    <w:rsid w:val="002C5875"/>
    <w:rsid w:val="002C5DCD"/>
    <w:rsid w:val="002C643A"/>
    <w:rsid w:val="002C671E"/>
    <w:rsid w:val="002C6BFC"/>
    <w:rsid w:val="002C6C19"/>
    <w:rsid w:val="002D33F4"/>
    <w:rsid w:val="002D3512"/>
    <w:rsid w:val="002D69E3"/>
    <w:rsid w:val="002D704E"/>
    <w:rsid w:val="002E008C"/>
    <w:rsid w:val="002E1905"/>
    <w:rsid w:val="002E1A0F"/>
    <w:rsid w:val="002E327D"/>
    <w:rsid w:val="002E376C"/>
    <w:rsid w:val="002E6054"/>
    <w:rsid w:val="002F0A1F"/>
    <w:rsid w:val="002F1553"/>
    <w:rsid w:val="002F163C"/>
    <w:rsid w:val="002F4A04"/>
    <w:rsid w:val="002F4A4C"/>
    <w:rsid w:val="002F6604"/>
    <w:rsid w:val="002F67FF"/>
    <w:rsid w:val="002F6978"/>
    <w:rsid w:val="002F77A6"/>
    <w:rsid w:val="003001CD"/>
    <w:rsid w:val="003002B6"/>
    <w:rsid w:val="00300B1C"/>
    <w:rsid w:val="00301847"/>
    <w:rsid w:val="00302545"/>
    <w:rsid w:val="00302F02"/>
    <w:rsid w:val="00303308"/>
    <w:rsid w:val="003045A6"/>
    <w:rsid w:val="00304ADF"/>
    <w:rsid w:val="00306BCF"/>
    <w:rsid w:val="00307D5E"/>
    <w:rsid w:val="00310F42"/>
    <w:rsid w:val="003113C4"/>
    <w:rsid w:val="0031372F"/>
    <w:rsid w:val="00313AD3"/>
    <w:rsid w:val="00315AB2"/>
    <w:rsid w:val="00316ACC"/>
    <w:rsid w:val="003210CB"/>
    <w:rsid w:val="003240B2"/>
    <w:rsid w:val="003241D2"/>
    <w:rsid w:val="0032450B"/>
    <w:rsid w:val="003259F6"/>
    <w:rsid w:val="00327688"/>
    <w:rsid w:val="003309EF"/>
    <w:rsid w:val="00332A17"/>
    <w:rsid w:val="00333976"/>
    <w:rsid w:val="00333A60"/>
    <w:rsid w:val="00333BED"/>
    <w:rsid w:val="0033444E"/>
    <w:rsid w:val="003346FB"/>
    <w:rsid w:val="00334A82"/>
    <w:rsid w:val="0033628E"/>
    <w:rsid w:val="0033659F"/>
    <w:rsid w:val="0034251B"/>
    <w:rsid w:val="00342D58"/>
    <w:rsid w:val="003459EC"/>
    <w:rsid w:val="00346439"/>
    <w:rsid w:val="00346B81"/>
    <w:rsid w:val="00350C24"/>
    <w:rsid w:val="003521A0"/>
    <w:rsid w:val="00353048"/>
    <w:rsid w:val="00356187"/>
    <w:rsid w:val="0035699D"/>
    <w:rsid w:val="00357753"/>
    <w:rsid w:val="00357FE1"/>
    <w:rsid w:val="003629B0"/>
    <w:rsid w:val="003637C5"/>
    <w:rsid w:val="00365E78"/>
    <w:rsid w:val="00366AA8"/>
    <w:rsid w:val="0036729A"/>
    <w:rsid w:val="00367758"/>
    <w:rsid w:val="00371C6E"/>
    <w:rsid w:val="00373BFF"/>
    <w:rsid w:val="003749AC"/>
    <w:rsid w:val="003757BB"/>
    <w:rsid w:val="00376181"/>
    <w:rsid w:val="00376FE1"/>
    <w:rsid w:val="0037723B"/>
    <w:rsid w:val="0037768D"/>
    <w:rsid w:val="003806D2"/>
    <w:rsid w:val="00380890"/>
    <w:rsid w:val="0038206A"/>
    <w:rsid w:val="00382124"/>
    <w:rsid w:val="00393D13"/>
    <w:rsid w:val="003949EB"/>
    <w:rsid w:val="0039531B"/>
    <w:rsid w:val="003976D9"/>
    <w:rsid w:val="003A058F"/>
    <w:rsid w:val="003A05B1"/>
    <w:rsid w:val="003A1F18"/>
    <w:rsid w:val="003A20A5"/>
    <w:rsid w:val="003A2405"/>
    <w:rsid w:val="003A2613"/>
    <w:rsid w:val="003A340F"/>
    <w:rsid w:val="003A51BF"/>
    <w:rsid w:val="003A651E"/>
    <w:rsid w:val="003A7CF0"/>
    <w:rsid w:val="003B16A2"/>
    <w:rsid w:val="003B224C"/>
    <w:rsid w:val="003B4088"/>
    <w:rsid w:val="003B4EDC"/>
    <w:rsid w:val="003B532D"/>
    <w:rsid w:val="003B5548"/>
    <w:rsid w:val="003B6507"/>
    <w:rsid w:val="003C25BB"/>
    <w:rsid w:val="003C57D9"/>
    <w:rsid w:val="003D0CAD"/>
    <w:rsid w:val="003D5D98"/>
    <w:rsid w:val="003D6F64"/>
    <w:rsid w:val="003E0997"/>
    <w:rsid w:val="003E0CB1"/>
    <w:rsid w:val="003E247E"/>
    <w:rsid w:val="003E27A2"/>
    <w:rsid w:val="003F3880"/>
    <w:rsid w:val="003F6E98"/>
    <w:rsid w:val="003F71D5"/>
    <w:rsid w:val="003F7D90"/>
    <w:rsid w:val="00400860"/>
    <w:rsid w:val="004057E2"/>
    <w:rsid w:val="00410055"/>
    <w:rsid w:val="004109E2"/>
    <w:rsid w:val="00414B07"/>
    <w:rsid w:val="00416F76"/>
    <w:rsid w:val="00420CEF"/>
    <w:rsid w:val="00420D3C"/>
    <w:rsid w:val="00421C33"/>
    <w:rsid w:val="0042483F"/>
    <w:rsid w:val="004260CB"/>
    <w:rsid w:val="00427564"/>
    <w:rsid w:val="0043169A"/>
    <w:rsid w:val="00431926"/>
    <w:rsid w:val="00433790"/>
    <w:rsid w:val="00434B5C"/>
    <w:rsid w:val="0043512C"/>
    <w:rsid w:val="004377D8"/>
    <w:rsid w:val="00440F51"/>
    <w:rsid w:val="00441013"/>
    <w:rsid w:val="00442AA1"/>
    <w:rsid w:val="00442D3C"/>
    <w:rsid w:val="004445EB"/>
    <w:rsid w:val="0044512B"/>
    <w:rsid w:val="00446F9F"/>
    <w:rsid w:val="0045570D"/>
    <w:rsid w:val="004560B8"/>
    <w:rsid w:val="004564D1"/>
    <w:rsid w:val="004600BC"/>
    <w:rsid w:val="00460771"/>
    <w:rsid w:val="00460965"/>
    <w:rsid w:val="004613B4"/>
    <w:rsid w:val="0046191F"/>
    <w:rsid w:val="00461E04"/>
    <w:rsid w:val="00462086"/>
    <w:rsid w:val="004668A1"/>
    <w:rsid w:val="00467E1D"/>
    <w:rsid w:val="004724D1"/>
    <w:rsid w:val="00474A9D"/>
    <w:rsid w:val="00475013"/>
    <w:rsid w:val="0047584F"/>
    <w:rsid w:val="0047776A"/>
    <w:rsid w:val="00480EDC"/>
    <w:rsid w:val="00486192"/>
    <w:rsid w:val="00486E84"/>
    <w:rsid w:val="00487C93"/>
    <w:rsid w:val="00491319"/>
    <w:rsid w:val="00493047"/>
    <w:rsid w:val="00494C46"/>
    <w:rsid w:val="00495166"/>
    <w:rsid w:val="00496060"/>
    <w:rsid w:val="004979EE"/>
    <w:rsid w:val="004A1013"/>
    <w:rsid w:val="004A109E"/>
    <w:rsid w:val="004A3614"/>
    <w:rsid w:val="004A393F"/>
    <w:rsid w:val="004A5812"/>
    <w:rsid w:val="004B0AD0"/>
    <w:rsid w:val="004B1A48"/>
    <w:rsid w:val="004B3348"/>
    <w:rsid w:val="004B34A8"/>
    <w:rsid w:val="004B3A17"/>
    <w:rsid w:val="004B4D61"/>
    <w:rsid w:val="004B679A"/>
    <w:rsid w:val="004B742D"/>
    <w:rsid w:val="004B7EC3"/>
    <w:rsid w:val="004C3700"/>
    <w:rsid w:val="004C6FC1"/>
    <w:rsid w:val="004D13B0"/>
    <w:rsid w:val="004D1D46"/>
    <w:rsid w:val="004D1E4B"/>
    <w:rsid w:val="004D7341"/>
    <w:rsid w:val="004D76FA"/>
    <w:rsid w:val="004E1E39"/>
    <w:rsid w:val="004E324A"/>
    <w:rsid w:val="004E32AF"/>
    <w:rsid w:val="004E3417"/>
    <w:rsid w:val="004E3A9E"/>
    <w:rsid w:val="004E488E"/>
    <w:rsid w:val="004E6319"/>
    <w:rsid w:val="004F25FA"/>
    <w:rsid w:val="004F2F72"/>
    <w:rsid w:val="004F58A2"/>
    <w:rsid w:val="004F5E75"/>
    <w:rsid w:val="004F6820"/>
    <w:rsid w:val="004F747A"/>
    <w:rsid w:val="005015B1"/>
    <w:rsid w:val="00501B45"/>
    <w:rsid w:val="00503D34"/>
    <w:rsid w:val="00505E6B"/>
    <w:rsid w:val="00506A1F"/>
    <w:rsid w:val="005101DC"/>
    <w:rsid w:val="00511DE2"/>
    <w:rsid w:val="005142B0"/>
    <w:rsid w:val="0051586B"/>
    <w:rsid w:val="00515BFB"/>
    <w:rsid w:val="005161C7"/>
    <w:rsid w:val="00516F11"/>
    <w:rsid w:val="00517621"/>
    <w:rsid w:val="00521896"/>
    <w:rsid w:val="0052300E"/>
    <w:rsid w:val="00524755"/>
    <w:rsid w:val="00524A25"/>
    <w:rsid w:val="00524AD2"/>
    <w:rsid w:val="005255AA"/>
    <w:rsid w:val="00525C6A"/>
    <w:rsid w:val="00527112"/>
    <w:rsid w:val="0052723B"/>
    <w:rsid w:val="0053043D"/>
    <w:rsid w:val="0053085D"/>
    <w:rsid w:val="005318DA"/>
    <w:rsid w:val="0053478E"/>
    <w:rsid w:val="005353B5"/>
    <w:rsid w:val="005354C8"/>
    <w:rsid w:val="005356B8"/>
    <w:rsid w:val="00536CB3"/>
    <w:rsid w:val="00537135"/>
    <w:rsid w:val="0054008E"/>
    <w:rsid w:val="00540B95"/>
    <w:rsid w:val="005411C7"/>
    <w:rsid w:val="0054323D"/>
    <w:rsid w:val="0054370A"/>
    <w:rsid w:val="005437A2"/>
    <w:rsid w:val="005440FD"/>
    <w:rsid w:val="0054497E"/>
    <w:rsid w:val="00546765"/>
    <w:rsid w:val="00550B0A"/>
    <w:rsid w:val="005531E0"/>
    <w:rsid w:val="0055355E"/>
    <w:rsid w:val="00555345"/>
    <w:rsid w:val="0055607B"/>
    <w:rsid w:val="00556643"/>
    <w:rsid w:val="00556676"/>
    <w:rsid w:val="005568D1"/>
    <w:rsid w:val="0056266A"/>
    <w:rsid w:val="00563F51"/>
    <w:rsid w:val="00565402"/>
    <w:rsid w:val="0056630C"/>
    <w:rsid w:val="0057327D"/>
    <w:rsid w:val="00574B2B"/>
    <w:rsid w:val="00575132"/>
    <w:rsid w:val="0057596A"/>
    <w:rsid w:val="005768FC"/>
    <w:rsid w:val="00576D84"/>
    <w:rsid w:val="005804F5"/>
    <w:rsid w:val="0058227C"/>
    <w:rsid w:val="00590F4F"/>
    <w:rsid w:val="005934B2"/>
    <w:rsid w:val="005A2DFE"/>
    <w:rsid w:val="005A72E5"/>
    <w:rsid w:val="005B00B4"/>
    <w:rsid w:val="005B0DA3"/>
    <w:rsid w:val="005B1BC6"/>
    <w:rsid w:val="005B53D7"/>
    <w:rsid w:val="005B6FB7"/>
    <w:rsid w:val="005B7FB1"/>
    <w:rsid w:val="005C03CC"/>
    <w:rsid w:val="005C2484"/>
    <w:rsid w:val="005C2A95"/>
    <w:rsid w:val="005C6F8C"/>
    <w:rsid w:val="005D23FF"/>
    <w:rsid w:val="005D3965"/>
    <w:rsid w:val="005D5495"/>
    <w:rsid w:val="005D6537"/>
    <w:rsid w:val="005D69DC"/>
    <w:rsid w:val="005D771A"/>
    <w:rsid w:val="005E0030"/>
    <w:rsid w:val="005E0A60"/>
    <w:rsid w:val="005E0C3A"/>
    <w:rsid w:val="005E2DE8"/>
    <w:rsid w:val="005E3A76"/>
    <w:rsid w:val="005E7717"/>
    <w:rsid w:val="005F1FE8"/>
    <w:rsid w:val="005F2649"/>
    <w:rsid w:val="005F2812"/>
    <w:rsid w:val="005F2B92"/>
    <w:rsid w:val="005F5902"/>
    <w:rsid w:val="005F5E0E"/>
    <w:rsid w:val="00607845"/>
    <w:rsid w:val="00607C7B"/>
    <w:rsid w:val="00611A7A"/>
    <w:rsid w:val="006122F7"/>
    <w:rsid w:val="006147F8"/>
    <w:rsid w:val="00615C26"/>
    <w:rsid w:val="00617A3F"/>
    <w:rsid w:val="0062154C"/>
    <w:rsid w:val="006219EC"/>
    <w:rsid w:val="006256D9"/>
    <w:rsid w:val="006318D4"/>
    <w:rsid w:val="00632ED1"/>
    <w:rsid w:val="006358D2"/>
    <w:rsid w:val="006360A0"/>
    <w:rsid w:val="00636C68"/>
    <w:rsid w:val="00637061"/>
    <w:rsid w:val="00637222"/>
    <w:rsid w:val="00637501"/>
    <w:rsid w:val="0063780C"/>
    <w:rsid w:val="006435CD"/>
    <w:rsid w:val="00643AE4"/>
    <w:rsid w:val="00646155"/>
    <w:rsid w:val="00650F21"/>
    <w:rsid w:val="006511D7"/>
    <w:rsid w:val="0065204F"/>
    <w:rsid w:val="00652334"/>
    <w:rsid w:val="006527AE"/>
    <w:rsid w:val="00653A1E"/>
    <w:rsid w:val="006574DA"/>
    <w:rsid w:val="0065792E"/>
    <w:rsid w:val="006628C7"/>
    <w:rsid w:val="00662C60"/>
    <w:rsid w:val="006633B9"/>
    <w:rsid w:val="0066423C"/>
    <w:rsid w:val="006652B1"/>
    <w:rsid w:val="00665BE3"/>
    <w:rsid w:val="006662FB"/>
    <w:rsid w:val="00667655"/>
    <w:rsid w:val="00667F06"/>
    <w:rsid w:val="006701FF"/>
    <w:rsid w:val="00670A1F"/>
    <w:rsid w:val="00673341"/>
    <w:rsid w:val="006740BD"/>
    <w:rsid w:val="00674F9F"/>
    <w:rsid w:val="00675911"/>
    <w:rsid w:val="00676515"/>
    <w:rsid w:val="00677F47"/>
    <w:rsid w:val="0068010C"/>
    <w:rsid w:val="0068071C"/>
    <w:rsid w:val="00681542"/>
    <w:rsid w:val="00681AFF"/>
    <w:rsid w:val="006824CA"/>
    <w:rsid w:val="0068587A"/>
    <w:rsid w:val="00685C8D"/>
    <w:rsid w:val="006911F7"/>
    <w:rsid w:val="00691484"/>
    <w:rsid w:val="00693547"/>
    <w:rsid w:val="006961AA"/>
    <w:rsid w:val="0069634F"/>
    <w:rsid w:val="00696384"/>
    <w:rsid w:val="006965B9"/>
    <w:rsid w:val="006A285D"/>
    <w:rsid w:val="006A44B5"/>
    <w:rsid w:val="006A5093"/>
    <w:rsid w:val="006B2DAD"/>
    <w:rsid w:val="006B4404"/>
    <w:rsid w:val="006B4FB6"/>
    <w:rsid w:val="006C2984"/>
    <w:rsid w:val="006C6A59"/>
    <w:rsid w:val="006D1E0A"/>
    <w:rsid w:val="006D1F05"/>
    <w:rsid w:val="006D2DE8"/>
    <w:rsid w:val="006D5956"/>
    <w:rsid w:val="006D618A"/>
    <w:rsid w:val="006D6D02"/>
    <w:rsid w:val="006D7E44"/>
    <w:rsid w:val="006E19A8"/>
    <w:rsid w:val="006E30C2"/>
    <w:rsid w:val="006E4177"/>
    <w:rsid w:val="006E76FB"/>
    <w:rsid w:val="006F288E"/>
    <w:rsid w:val="006F6AB5"/>
    <w:rsid w:val="00701B07"/>
    <w:rsid w:val="00704532"/>
    <w:rsid w:val="00705D7B"/>
    <w:rsid w:val="00706946"/>
    <w:rsid w:val="00707C8E"/>
    <w:rsid w:val="0071069B"/>
    <w:rsid w:val="007127CB"/>
    <w:rsid w:val="00713861"/>
    <w:rsid w:val="0072064D"/>
    <w:rsid w:val="00721801"/>
    <w:rsid w:val="0072237A"/>
    <w:rsid w:val="00722CF1"/>
    <w:rsid w:val="007274B8"/>
    <w:rsid w:val="007274E9"/>
    <w:rsid w:val="0073002C"/>
    <w:rsid w:val="0073108E"/>
    <w:rsid w:val="0073181C"/>
    <w:rsid w:val="00732AAA"/>
    <w:rsid w:val="00732F84"/>
    <w:rsid w:val="00733B8A"/>
    <w:rsid w:val="00734535"/>
    <w:rsid w:val="00737DAB"/>
    <w:rsid w:val="0074100A"/>
    <w:rsid w:val="0074106E"/>
    <w:rsid w:val="00741100"/>
    <w:rsid w:val="00744752"/>
    <w:rsid w:val="00744E73"/>
    <w:rsid w:val="007464A5"/>
    <w:rsid w:val="00746F78"/>
    <w:rsid w:val="00747816"/>
    <w:rsid w:val="00750546"/>
    <w:rsid w:val="00750EC8"/>
    <w:rsid w:val="00751B4E"/>
    <w:rsid w:val="00751CD0"/>
    <w:rsid w:val="00751E40"/>
    <w:rsid w:val="007522A3"/>
    <w:rsid w:val="00753D86"/>
    <w:rsid w:val="00754224"/>
    <w:rsid w:val="00754864"/>
    <w:rsid w:val="00756F6A"/>
    <w:rsid w:val="00757F11"/>
    <w:rsid w:val="0076051A"/>
    <w:rsid w:val="007609AB"/>
    <w:rsid w:val="00761AB1"/>
    <w:rsid w:val="0076366D"/>
    <w:rsid w:val="00764A3D"/>
    <w:rsid w:val="00764E90"/>
    <w:rsid w:val="00766A4E"/>
    <w:rsid w:val="00772129"/>
    <w:rsid w:val="00775738"/>
    <w:rsid w:val="00775B30"/>
    <w:rsid w:val="0077702A"/>
    <w:rsid w:val="0078332B"/>
    <w:rsid w:val="00783377"/>
    <w:rsid w:val="007876C0"/>
    <w:rsid w:val="00791087"/>
    <w:rsid w:val="00791B71"/>
    <w:rsid w:val="00792DBD"/>
    <w:rsid w:val="00792F98"/>
    <w:rsid w:val="00794B96"/>
    <w:rsid w:val="00795A60"/>
    <w:rsid w:val="0079652F"/>
    <w:rsid w:val="00796629"/>
    <w:rsid w:val="007A0792"/>
    <w:rsid w:val="007A1017"/>
    <w:rsid w:val="007A15E9"/>
    <w:rsid w:val="007A5BDF"/>
    <w:rsid w:val="007B2637"/>
    <w:rsid w:val="007B3A61"/>
    <w:rsid w:val="007C1A58"/>
    <w:rsid w:val="007C1CAD"/>
    <w:rsid w:val="007C2D18"/>
    <w:rsid w:val="007C52BD"/>
    <w:rsid w:val="007C55DD"/>
    <w:rsid w:val="007C79EA"/>
    <w:rsid w:val="007D0026"/>
    <w:rsid w:val="007D02AA"/>
    <w:rsid w:val="007D51BD"/>
    <w:rsid w:val="007D5A3A"/>
    <w:rsid w:val="007D639E"/>
    <w:rsid w:val="007D7753"/>
    <w:rsid w:val="007E3373"/>
    <w:rsid w:val="007F15E8"/>
    <w:rsid w:val="007F1BA6"/>
    <w:rsid w:val="007F1D50"/>
    <w:rsid w:val="007F2D47"/>
    <w:rsid w:val="007F3452"/>
    <w:rsid w:val="007F39A8"/>
    <w:rsid w:val="008012AE"/>
    <w:rsid w:val="00802724"/>
    <w:rsid w:val="00803038"/>
    <w:rsid w:val="008030EC"/>
    <w:rsid w:val="008110F9"/>
    <w:rsid w:val="0081127B"/>
    <w:rsid w:val="0081342A"/>
    <w:rsid w:val="008171A1"/>
    <w:rsid w:val="0081752D"/>
    <w:rsid w:val="0082148D"/>
    <w:rsid w:val="00821A75"/>
    <w:rsid w:val="008221B6"/>
    <w:rsid w:val="0082229C"/>
    <w:rsid w:val="0082566A"/>
    <w:rsid w:val="00825C8C"/>
    <w:rsid w:val="0083231B"/>
    <w:rsid w:val="0083237A"/>
    <w:rsid w:val="008324D2"/>
    <w:rsid w:val="00833073"/>
    <w:rsid w:val="00834C5D"/>
    <w:rsid w:val="0083579B"/>
    <w:rsid w:val="00836E2A"/>
    <w:rsid w:val="00840F04"/>
    <w:rsid w:val="008411E3"/>
    <w:rsid w:val="0084342C"/>
    <w:rsid w:val="00844A65"/>
    <w:rsid w:val="00845CD4"/>
    <w:rsid w:val="008463FE"/>
    <w:rsid w:val="00847274"/>
    <w:rsid w:val="00847D36"/>
    <w:rsid w:val="00850B49"/>
    <w:rsid w:val="0085283F"/>
    <w:rsid w:val="00854009"/>
    <w:rsid w:val="008546D7"/>
    <w:rsid w:val="0085548F"/>
    <w:rsid w:val="008569E9"/>
    <w:rsid w:val="00860527"/>
    <w:rsid w:val="00863E7F"/>
    <w:rsid w:val="00864583"/>
    <w:rsid w:val="00866140"/>
    <w:rsid w:val="008665C9"/>
    <w:rsid w:val="00866C6A"/>
    <w:rsid w:val="00867041"/>
    <w:rsid w:val="008726F6"/>
    <w:rsid w:val="008733E7"/>
    <w:rsid w:val="0087418B"/>
    <w:rsid w:val="00876195"/>
    <w:rsid w:val="00876C9F"/>
    <w:rsid w:val="00877E10"/>
    <w:rsid w:val="0088249E"/>
    <w:rsid w:val="008837D6"/>
    <w:rsid w:val="008842E4"/>
    <w:rsid w:val="008923D3"/>
    <w:rsid w:val="00893059"/>
    <w:rsid w:val="00894E90"/>
    <w:rsid w:val="00894EFF"/>
    <w:rsid w:val="00894F78"/>
    <w:rsid w:val="008951AE"/>
    <w:rsid w:val="0089630E"/>
    <w:rsid w:val="0089641D"/>
    <w:rsid w:val="00896E69"/>
    <w:rsid w:val="008A22F4"/>
    <w:rsid w:val="008A2472"/>
    <w:rsid w:val="008A272F"/>
    <w:rsid w:val="008A29BE"/>
    <w:rsid w:val="008A2F83"/>
    <w:rsid w:val="008B015B"/>
    <w:rsid w:val="008B036C"/>
    <w:rsid w:val="008B2683"/>
    <w:rsid w:val="008B2B00"/>
    <w:rsid w:val="008B3A23"/>
    <w:rsid w:val="008B3F5B"/>
    <w:rsid w:val="008B5E23"/>
    <w:rsid w:val="008B7BA6"/>
    <w:rsid w:val="008C1574"/>
    <w:rsid w:val="008C367A"/>
    <w:rsid w:val="008C43B0"/>
    <w:rsid w:val="008C4F3E"/>
    <w:rsid w:val="008C52A1"/>
    <w:rsid w:val="008C7198"/>
    <w:rsid w:val="008D0902"/>
    <w:rsid w:val="008D0C88"/>
    <w:rsid w:val="008D3ECE"/>
    <w:rsid w:val="008D7425"/>
    <w:rsid w:val="008E0A83"/>
    <w:rsid w:val="008E34F9"/>
    <w:rsid w:val="008E468C"/>
    <w:rsid w:val="008E6129"/>
    <w:rsid w:val="008E6D90"/>
    <w:rsid w:val="008E6F20"/>
    <w:rsid w:val="008E7239"/>
    <w:rsid w:val="008F0AEF"/>
    <w:rsid w:val="008F4341"/>
    <w:rsid w:val="008F4BA0"/>
    <w:rsid w:val="008F6C44"/>
    <w:rsid w:val="008F7505"/>
    <w:rsid w:val="008F7AF1"/>
    <w:rsid w:val="00901C91"/>
    <w:rsid w:val="00904B4C"/>
    <w:rsid w:val="00905439"/>
    <w:rsid w:val="00912067"/>
    <w:rsid w:val="009126D4"/>
    <w:rsid w:val="009213E3"/>
    <w:rsid w:val="0092208F"/>
    <w:rsid w:val="00922DA8"/>
    <w:rsid w:val="009248E6"/>
    <w:rsid w:val="0092567B"/>
    <w:rsid w:val="009279ED"/>
    <w:rsid w:val="00930594"/>
    <w:rsid w:val="009305F6"/>
    <w:rsid w:val="00930C64"/>
    <w:rsid w:val="009321B1"/>
    <w:rsid w:val="00933C53"/>
    <w:rsid w:val="00933E53"/>
    <w:rsid w:val="009345E9"/>
    <w:rsid w:val="00936B19"/>
    <w:rsid w:val="00937043"/>
    <w:rsid w:val="009374EC"/>
    <w:rsid w:val="009374FC"/>
    <w:rsid w:val="009400BE"/>
    <w:rsid w:val="009429F6"/>
    <w:rsid w:val="0094412D"/>
    <w:rsid w:val="009463A9"/>
    <w:rsid w:val="009464EA"/>
    <w:rsid w:val="00953AAA"/>
    <w:rsid w:val="009540B6"/>
    <w:rsid w:val="00954173"/>
    <w:rsid w:val="00955329"/>
    <w:rsid w:val="0095798C"/>
    <w:rsid w:val="009618C6"/>
    <w:rsid w:val="00961D85"/>
    <w:rsid w:val="00966E73"/>
    <w:rsid w:val="00967205"/>
    <w:rsid w:val="009675F5"/>
    <w:rsid w:val="009701C8"/>
    <w:rsid w:val="00972A33"/>
    <w:rsid w:val="00972DAC"/>
    <w:rsid w:val="00975DBC"/>
    <w:rsid w:val="0097730B"/>
    <w:rsid w:val="00984187"/>
    <w:rsid w:val="009847D8"/>
    <w:rsid w:val="009906C7"/>
    <w:rsid w:val="00990EA6"/>
    <w:rsid w:val="009919D5"/>
    <w:rsid w:val="00991E98"/>
    <w:rsid w:val="00993DB8"/>
    <w:rsid w:val="009A0B0E"/>
    <w:rsid w:val="009A0C5B"/>
    <w:rsid w:val="009A2434"/>
    <w:rsid w:val="009A595D"/>
    <w:rsid w:val="009B0D02"/>
    <w:rsid w:val="009B2556"/>
    <w:rsid w:val="009B2C55"/>
    <w:rsid w:val="009B4269"/>
    <w:rsid w:val="009B5907"/>
    <w:rsid w:val="009B5D19"/>
    <w:rsid w:val="009B6B01"/>
    <w:rsid w:val="009C0657"/>
    <w:rsid w:val="009C26CA"/>
    <w:rsid w:val="009C2DBE"/>
    <w:rsid w:val="009C4065"/>
    <w:rsid w:val="009C5E9B"/>
    <w:rsid w:val="009D2B4C"/>
    <w:rsid w:val="009D521C"/>
    <w:rsid w:val="009D60D8"/>
    <w:rsid w:val="009E0EC8"/>
    <w:rsid w:val="009E12B2"/>
    <w:rsid w:val="009E4C1C"/>
    <w:rsid w:val="009E5461"/>
    <w:rsid w:val="009E62D4"/>
    <w:rsid w:val="009E697B"/>
    <w:rsid w:val="009E72E3"/>
    <w:rsid w:val="009F2105"/>
    <w:rsid w:val="009F2BF1"/>
    <w:rsid w:val="009F399A"/>
    <w:rsid w:val="009F5FB0"/>
    <w:rsid w:val="00A003BC"/>
    <w:rsid w:val="00A01D1E"/>
    <w:rsid w:val="00A02B06"/>
    <w:rsid w:val="00A037E1"/>
    <w:rsid w:val="00A03CA3"/>
    <w:rsid w:val="00A05367"/>
    <w:rsid w:val="00A053BA"/>
    <w:rsid w:val="00A06194"/>
    <w:rsid w:val="00A0669C"/>
    <w:rsid w:val="00A1050E"/>
    <w:rsid w:val="00A14CE1"/>
    <w:rsid w:val="00A158B8"/>
    <w:rsid w:val="00A16B8B"/>
    <w:rsid w:val="00A22A5C"/>
    <w:rsid w:val="00A2390F"/>
    <w:rsid w:val="00A25C04"/>
    <w:rsid w:val="00A314AF"/>
    <w:rsid w:val="00A31E9D"/>
    <w:rsid w:val="00A33A65"/>
    <w:rsid w:val="00A33D27"/>
    <w:rsid w:val="00A34E8E"/>
    <w:rsid w:val="00A35E04"/>
    <w:rsid w:val="00A40229"/>
    <w:rsid w:val="00A40D85"/>
    <w:rsid w:val="00A418C4"/>
    <w:rsid w:val="00A500A4"/>
    <w:rsid w:val="00A510BD"/>
    <w:rsid w:val="00A6074E"/>
    <w:rsid w:val="00A60AD9"/>
    <w:rsid w:val="00A624E3"/>
    <w:rsid w:val="00A626CC"/>
    <w:rsid w:val="00A63650"/>
    <w:rsid w:val="00A67515"/>
    <w:rsid w:val="00A728B2"/>
    <w:rsid w:val="00A7298A"/>
    <w:rsid w:val="00A729C7"/>
    <w:rsid w:val="00A73BAD"/>
    <w:rsid w:val="00A73EA8"/>
    <w:rsid w:val="00A75A39"/>
    <w:rsid w:val="00A75D53"/>
    <w:rsid w:val="00A77304"/>
    <w:rsid w:val="00A80478"/>
    <w:rsid w:val="00A8198F"/>
    <w:rsid w:val="00A84064"/>
    <w:rsid w:val="00A86603"/>
    <w:rsid w:val="00A86DD8"/>
    <w:rsid w:val="00A9032E"/>
    <w:rsid w:val="00A90CA0"/>
    <w:rsid w:val="00A91A7F"/>
    <w:rsid w:val="00A93E4E"/>
    <w:rsid w:val="00A95CE6"/>
    <w:rsid w:val="00A963B0"/>
    <w:rsid w:val="00A96C24"/>
    <w:rsid w:val="00AA0F8A"/>
    <w:rsid w:val="00AA4065"/>
    <w:rsid w:val="00AA43AD"/>
    <w:rsid w:val="00AA5036"/>
    <w:rsid w:val="00AA73F3"/>
    <w:rsid w:val="00AB0745"/>
    <w:rsid w:val="00AB24D5"/>
    <w:rsid w:val="00AB24F5"/>
    <w:rsid w:val="00AB4B41"/>
    <w:rsid w:val="00AB5124"/>
    <w:rsid w:val="00AB5AD3"/>
    <w:rsid w:val="00AB7082"/>
    <w:rsid w:val="00AC1D01"/>
    <w:rsid w:val="00AC2AD6"/>
    <w:rsid w:val="00AC473A"/>
    <w:rsid w:val="00AC6DF0"/>
    <w:rsid w:val="00AD282C"/>
    <w:rsid w:val="00AD2841"/>
    <w:rsid w:val="00AD66CD"/>
    <w:rsid w:val="00AE04D6"/>
    <w:rsid w:val="00AE0759"/>
    <w:rsid w:val="00AE25F9"/>
    <w:rsid w:val="00AE39CF"/>
    <w:rsid w:val="00AE4762"/>
    <w:rsid w:val="00AE4E75"/>
    <w:rsid w:val="00AF0E40"/>
    <w:rsid w:val="00AF1803"/>
    <w:rsid w:val="00AF3D22"/>
    <w:rsid w:val="00AF4893"/>
    <w:rsid w:val="00AF53D5"/>
    <w:rsid w:val="00AF652E"/>
    <w:rsid w:val="00B02D5D"/>
    <w:rsid w:val="00B0627E"/>
    <w:rsid w:val="00B07A13"/>
    <w:rsid w:val="00B10B80"/>
    <w:rsid w:val="00B114C1"/>
    <w:rsid w:val="00B1165C"/>
    <w:rsid w:val="00B12345"/>
    <w:rsid w:val="00B15948"/>
    <w:rsid w:val="00B176E7"/>
    <w:rsid w:val="00B21049"/>
    <w:rsid w:val="00B24BAF"/>
    <w:rsid w:val="00B24DC4"/>
    <w:rsid w:val="00B253E8"/>
    <w:rsid w:val="00B266D5"/>
    <w:rsid w:val="00B27A19"/>
    <w:rsid w:val="00B304B1"/>
    <w:rsid w:val="00B33288"/>
    <w:rsid w:val="00B37442"/>
    <w:rsid w:val="00B379B7"/>
    <w:rsid w:val="00B37DCD"/>
    <w:rsid w:val="00B40745"/>
    <w:rsid w:val="00B417A0"/>
    <w:rsid w:val="00B467FC"/>
    <w:rsid w:val="00B503B9"/>
    <w:rsid w:val="00B50D0C"/>
    <w:rsid w:val="00B544BB"/>
    <w:rsid w:val="00B54E14"/>
    <w:rsid w:val="00B55FEF"/>
    <w:rsid w:val="00B56E8B"/>
    <w:rsid w:val="00B57DCA"/>
    <w:rsid w:val="00B637B6"/>
    <w:rsid w:val="00B6393E"/>
    <w:rsid w:val="00B67406"/>
    <w:rsid w:val="00B70276"/>
    <w:rsid w:val="00B70671"/>
    <w:rsid w:val="00B71BEE"/>
    <w:rsid w:val="00B72690"/>
    <w:rsid w:val="00B7506F"/>
    <w:rsid w:val="00B76032"/>
    <w:rsid w:val="00B7613C"/>
    <w:rsid w:val="00B762F3"/>
    <w:rsid w:val="00B77469"/>
    <w:rsid w:val="00B77A8C"/>
    <w:rsid w:val="00B829E8"/>
    <w:rsid w:val="00B8747B"/>
    <w:rsid w:val="00B90A36"/>
    <w:rsid w:val="00B90AD6"/>
    <w:rsid w:val="00B9484F"/>
    <w:rsid w:val="00B949FB"/>
    <w:rsid w:val="00B95E46"/>
    <w:rsid w:val="00BA1726"/>
    <w:rsid w:val="00BA2F35"/>
    <w:rsid w:val="00BA5A40"/>
    <w:rsid w:val="00BA7104"/>
    <w:rsid w:val="00BB1465"/>
    <w:rsid w:val="00BB4341"/>
    <w:rsid w:val="00BB4714"/>
    <w:rsid w:val="00BB520D"/>
    <w:rsid w:val="00BB7259"/>
    <w:rsid w:val="00BC279C"/>
    <w:rsid w:val="00BC2CBD"/>
    <w:rsid w:val="00BC324E"/>
    <w:rsid w:val="00BC3554"/>
    <w:rsid w:val="00BC3C6E"/>
    <w:rsid w:val="00BC3E88"/>
    <w:rsid w:val="00BC487C"/>
    <w:rsid w:val="00BC64AE"/>
    <w:rsid w:val="00BC6FA5"/>
    <w:rsid w:val="00BC78ED"/>
    <w:rsid w:val="00BC7AB8"/>
    <w:rsid w:val="00BD4405"/>
    <w:rsid w:val="00BD4576"/>
    <w:rsid w:val="00BD4F26"/>
    <w:rsid w:val="00BD6391"/>
    <w:rsid w:val="00BE34BF"/>
    <w:rsid w:val="00BE5F25"/>
    <w:rsid w:val="00BF07D3"/>
    <w:rsid w:val="00BF0E94"/>
    <w:rsid w:val="00BF0F9D"/>
    <w:rsid w:val="00BF17B6"/>
    <w:rsid w:val="00BF19F6"/>
    <w:rsid w:val="00BF2045"/>
    <w:rsid w:val="00BF2D6A"/>
    <w:rsid w:val="00BF3DC0"/>
    <w:rsid w:val="00C002CA"/>
    <w:rsid w:val="00C01E63"/>
    <w:rsid w:val="00C044D5"/>
    <w:rsid w:val="00C05528"/>
    <w:rsid w:val="00C0570F"/>
    <w:rsid w:val="00C058CF"/>
    <w:rsid w:val="00C06BA5"/>
    <w:rsid w:val="00C07E14"/>
    <w:rsid w:val="00C12CA9"/>
    <w:rsid w:val="00C15E33"/>
    <w:rsid w:val="00C162DA"/>
    <w:rsid w:val="00C16A74"/>
    <w:rsid w:val="00C21D48"/>
    <w:rsid w:val="00C23464"/>
    <w:rsid w:val="00C249CB"/>
    <w:rsid w:val="00C261E9"/>
    <w:rsid w:val="00C27497"/>
    <w:rsid w:val="00C31AA6"/>
    <w:rsid w:val="00C32C1C"/>
    <w:rsid w:val="00C332EC"/>
    <w:rsid w:val="00C33DF7"/>
    <w:rsid w:val="00C34B30"/>
    <w:rsid w:val="00C35B3B"/>
    <w:rsid w:val="00C36A0B"/>
    <w:rsid w:val="00C36FE8"/>
    <w:rsid w:val="00C40C6D"/>
    <w:rsid w:val="00C41C94"/>
    <w:rsid w:val="00C41D5A"/>
    <w:rsid w:val="00C45D48"/>
    <w:rsid w:val="00C464E7"/>
    <w:rsid w:val="00C478D4"/>
    <w:rsid w:val="00C50F52"/>
    <w:rsid w:val="00C51049"/>
    <w:rsid w:val="00C52F43"/>
    <w:rsid w:val="00C54A56"/>
    <w:rsid w:val="00C54F71"/>
    <w:rsid w:val="00C551FB"/>
    <w:rsid w:val="00C55901"/>
    <w:rsid w:val="00C62A51"/>
    <w:rsid w:val="00C63B82"/>
    <w:rsid w:val="00C65397"/>
    <w:rsid w:val="00C6598F"/>
    <w:rsid w:val="00C65D9D"/>
    <w:rsid w:val="00C66C63"/>
    <w:rsid w:val="00C66CBF"/>
    <w:rsid w:val="00C67699"/>
    <w:rsid w:val="00C727EA"/>
    <w:rsid w:val="00C7290C"/>
    <w:rsid w:val="00C72D5C"/>
    <w:rsid w:val="00C74631"/>
    <w:rsid w:val="00C74F4B"/>
    <w:rsid w:val="00C766B9"/>
    <w:rsid w:val="00C80214"/>
    <w:rsid w:val="00C80331"/>
    <w:rsid w:val="00C8191A"/>
    <w:rsid w:val="00C82425"/>
    <w:rsid w:val="00C851F5"/>
    <w:rsid w:val="00C8560F"/>
    <w:rsid w:val="00C85C82"/>
    <w:rsid w:val="00C85E01"/>
    <w:rsid w:val="00C90C48"/>
    <w:rsid w:val="00C90F25"/>
    <w:rsid w:val="00C92C28"/>
    <w:rsid w:val="00C94D01"/>
    <w:rsid w:val="00C9715B"/>
    <w:rsid w:val="00CA09E2"/>
    <w:rsid w:val="00CA390F"/>
    <w:rsid w:val="00CA4A79"/>
    <w:rsid w:val="00CA5358"/>
    <w:rsid w:val="00CA5646"/>
    <w:rsid w:val="00CA5DBF"/>
    <w:rsid w:val="00CA676A"/>
    <w:rsid w:val="00CB7973"/>
    <w:rsid w:val="00CC0AEB"/>
    <w:rsid w:val="00CC0BE9"/>
    <w:rsid w:val="00CC1AE2"/>
    <w:rsid w:val="00CC1B65"/>
    <w:rsid w:val="00CC265C"/>
    <w:rsid w:val="00CC522E"/>
    <w:rsid w:val="00CC6429"/>
    <w:rsid w:val="00CC792A"/>
    <w:rsid w:val="00CD2055"/>
    <w:rsid w:val="00CD317D"/>
    <w:rsid w:val="00CD4F4A"/>
    <w:rsid w:val="00CD4FA7"/>
    <w:rsid w:val="00CD5A3A"/>
    <w:rsid w:val="00CE0104"/>
    <w:rsid w:val="00CE20C0"/>
    <w:rsid w:val="00CE68C7"/>
    <w:rsid w:val="00CF0B2A"/>
    <w:rsid w:val="00CF1A92"/>
    <w:rsid w:val="00CF2C0E"/>
    <w:rsid w:val="00CF2C3B"/>
    <w:rsid w:val="00CF430A"/>
    <w:rsid w:val="00D02E63"/>
    <w:rsid w:val="00D03364"/>
    <w:rsid w:val="00D07173"/>
    <w:rsid w:val="00D11890"/>
    <w:rsid w:val="00D1351E"/>
    <w:rsid w:val="00D14B9D"/>
    <w:rsid w:val="00D164A9"/>
    <w:rsid w:val="00D17468"/>
    <w:rsid w:val="00D17924"/>
    <w:rsid w:val="00D17C56"/>
    <w:rsid w:val="00D20DDB"/>
    <w:rsid w:val="00D21589"/>
    <w:rsid w:val="00D2319E"/>
    <w:rsid w:val="00D24BB5"/>
    <w:rsid w:val="00D259D6"/>
    <w:rsid w:val="00D27AD2"/>
    <w:rsid w:val="00D30FFE"/>
    <w:rsid w:val="00D3208E"/>
    <w:rsid w:val="00D333C3"/>
    <w:rsid w:val="00D34CAD"/>
    <w:rsid w:val="00D40D6B"/>
    <w:rsid w:val="00D4103E"/>
    <w:rsid w:val="00D4106B"/>
    <w:rsid w:val="00D42EF0"/>
    <w:rsid w:val="00D467BD"/>
    <w:rsid w:val="00D5263F"/>
    <w:rsid w:val="00D5310E"/>
    <w:rsid w:val="00D54136"/>
    <w:rsid w:val="00D541C7"/>
    <w:rsid w:val="00D54990"/>
    <w:rsid w:val="00D54B4F"/>
    <w:rsid w:val="00D54E1D"/>
    <w:rsid w:val="00D62E62"/>
    <w:rsid w:val="00D64BE5"/>
    <w:rsid w:val="00D64C28"/>
    <w:rsid w:val="00D67A57"/>
    <w:rsid w:val="00D716D5"/>
    <w:rsid w:val="00D71FF2"/>
    <w:rsid w:val="00D74BBB"/>
    <w:rsid w:val="00D75A8A"/>
    <w:rsid w:val="00D809EC"/>
    <w:rsid w:val="00D80E50"/>
    <w:rsid w:val="00D81638"/>
    <w:rsid w:val="00D82C7B"/>
    <w:rsid w:val="00D84187"/>
    <w:rsid w:val="00D867EC"/>
    <w:rsid w:val="00D86DA9"/>
    <w:rsid w:val="00D927CD"/>
    <w:rsid w:val="00D944BA"/>
    <w:rsid w:val="00D97840"/>
    <w:rsid w:val="00DA0561"/>
    <w:rsid w:val="00DA2447"/>
    <w:rsid w:val="00DA310F"/>
    <w:rsid w:val="00DA3C3F"/>
    <w:rsid w:val="00DA4EF1"/>
    <w:rsid w:val="00DA71A0"/>
    <w:rsid w:val="00DA747C"/>
    <w:rsid w:val="00DB05D2"/>
    <w:rsid w:val="00DB2B1A"/>
    <w:rsid w:val="00DB3200"/>
    <w:rsid w:val="00DB6D70"/>
    <w:rsid w:val="00DC2E2D"/>
    <w:rsid w:val="00DC44E8"/>
    <w:rsid w:val="00DC459A"/>
    <w:rsid w:val="00DD0D57"/>
    <w:rsid w:val="00DD2DB8"/>
    <w:rsid w:val="00DD465D"/>
    <w:rsid w:val="00DD4873"/>
    <w:rsid w:val="00DD53C1"/>
    <w:rsid w:val="00DD55FF"/>
    <w:rsid w:val="00DE2CF3"/>
    <w:rsid w:val="00DE4593"/>
    <w:rsid w:val="00DE5623"/>
    <w:rsid w:val="00DE7408"/>
    <w:rsid w:val="00DF0140"/>
    <w:rsid w:val="00DF1206"/>
    <w:rsid w:val="00DF39ED"/>
    <w:rsid w:val="00DF4AD7"/>
    <w:rsid w:val="00DF578E"/>
    <w:rsid w:val="00DF66F4"/>
    <w:rsid w:val="00DF6753"/>
    <w:rsid w:val="00E006C8"/>
    <w:rsid w:val="00E011C0"/>
    <w:rsid w:val="00E01373"/>
    <w:rsid w:val="00E020BE"/>
    <w:rsid w:val="00E02A7F"/>
    <w:rsid w:val="00E032E2"/>
    <w:rsid w:val="00E04196"/>
    <w:rsid w:val="00E05F73"/>
    <w:rsid w:val="00E06F44"/>
    <w:rsid w:val="00E07DF7"/>
    <w:rsid w:val="00E10A9B"/>
    <w:rsid w:val="00E11CBE"/>
    <w:rsid w:val="00E1513E"/>
    <w:rsid w:val="00E1551E"/>
    <w:rsid w:val="00E20882"/>
    <w:rsid w:val="00E20943"/>
    <w:rsid w:val="00E20B3A"/>
    <w:rsid w:val="00E20FEA"/>
    <w:rsid w:val="00E216A8"/>
    <w:rsid w:val="00E22C09"/>
    <w:rsid w:val="00E23347"/>
    <w:rsid w:val="00E2351E"/>
    <w:rsid w:val="00E23CC4"/>
    <w:rsid w:val="00E23DE9"/>
    <w:rsid w:val="00E24AAB"/>
    <w:rsid w:val="00E258E5"/>
    <w:rsid w:val="00E262D9"/>
    <w:rsid w:val="00E26A58"/>
    <w:rsid w:val="00E26E39"/>
    <w:rsid w:val="00E30E8B"/>
    <w:rsid w:val="00E31040"/>
    <w:rsid w:val="00E31F33"/>
    <w:rsid w:val="00E3463C"/>
    <w:rsid w:val="00E36D1F"/>
    <w:rsid w:val="00E370F5"/>
    <w:rsid w:val="00E37FE9"/>
    <w:rsid w:val="00E43E39"/>
    <w:rsid w:val="00E46B11"/>
    <w:rsid w:val="00E477EA"/>
    <w:rsid w:val="00E50141"/>
    <w:rsid w:val="00E50391"/>
    <w:rsid w:val="00E51FC8"/>
    <w:rsid w:val="00E54841"/>
    <w:rsid w:val="00E562F0"/>
    <w:rsid w:val="00E6190B"/>
    <w:rsid w:val="00E63EF6"/>
    <w:rsid w:val="00E64AB4"/>
    <w:rsid w:val="00E6532E"/>
    <w:rsid w:val="00E67D08"/>
    <w:rsid w:val="00E7109C"/>
    <w:rsid w:val="00E775FB"/>
    <w:rsid w:val="00E80DF0"/>
    <w:rsid w:val="00E82019"/>
    <w:rsid w:val="00E837E3"/>
    <w:rsid w:val="00E845DB"/>
    <w:rsid w:val="00E84DBA"/>
    <w:rsid w:val="00E87009"/>
    <w:rsid w:val="00E87D2C"/>
    <w:rsid w:val="00E87EE4"/>
    <w:rsid w:val="00E90BCA"/>
    <w:rsid w:val="00E90D68"/>
    <w:rsid w:val="00E938C7"/>
    <w:rsid w:val="00E93903"/>
    <w:rsid w:val="00E9400A"/>
    <w:rsid w:val="00E94043"/>
    <w:rsid w:val="00E949E9"/>
    <w:rsid w:val="00E95307"/>
    <w:rsid w:val="00E96E3E"/>
    <w:rsid w:val="00EA12DA"/>
    <w:rsid w:val="00EA1364"/>
    <w:rsid w:val="00EA42B1"/>
    <w:rsid w:val="00EA5375"/>
    <w:rsid w:val="00EA5525"/>
    <w:rsid w:val="00EB2432"/>
    <w:rsid w:val="00EB358C"/>
    <w:rsid w:val="00EB5CCC"/>
    <w:rsid w:val="00EB5FB8"/>
    <w:rsid w:val="00EB71C5"/>
    <w:rsid w:val="00EB745E"/>
    <w:rsid w:val="00EB7B02"/>
    <w:rsid w:val="00EC4829"/>
    <w:rsid w:val="00EC54DE"/>
    <w:rsid w:val="00EC66EA"/>
    <w:rsid w:val="00EC6A80"/>
    <w:rsid w:val="00EC71C8"/>
    <w:rsid w:val="00EC768A"/>
    <w:rsid w:val="00EC7F41"/>
    <w:rsid w:val="00ED28DE"/>
    <w:rsid w:val="00ED6919"/>
    <w:rsid w:val="00EE08C8"/>
    <w:rsid w:val="00EE1C38"/>
    <w:rsid w:val="00EE2197"/>
    <w:rsid w:val="00EE2B7D"/>
    <w:rsid w:val="00EE6111"/>
    <w:rsid w:val="00EE6C89"/>
    <w:rsid w:val="00EF2F5C"/>
    <w:rsid w:val="00EF4731"/>
    <w:rsid w:val="00EF4DCE"/>
    <w:rsid w:val="00EF6943"/>
    <w:rsid w:val="00EF6B4E"/>
    <w:rsid w:val="00EF7139"/>
    <w:rsid w:val="00EF7746"/>
    <w:rsid w:val="00F00044"/>
    <w:rsid w:val="00F029BB"/>
    <w:rsid w:val="00F030E2"/>
    <w:rsid w:val="00F07940"/>
    <w:rsid w:val="00F07A26"/>
    <w:rsid w:val="00F111A0"/>
    <w:rsid w:val="00F1192B"/>
    <w:rsid w:val="00F12F75"/>
    <w:rsid w:val="00F14533"/>
    <w:rsid w:val="00F15105"/>
    <w:rsid w:val="00F16011"/>
    <w:rsid w:val="00F20478"/>
    <w:rsid w:val="00F20725"/>
    <w:rsid w:val="00F254F2"/>
    <w:rsid w:val="00F25BEB"/>
    <w:rsid w:val="00F27344"/>
    <w:rsid w:val="00F27959"/>
    <w:rsid w:val="00F3027B"/>
    <w:rsid w:val="00F32664"/>
    <w:rsid w:val="00F3556C"/>
    <w:rsid w:val="00F36522"/>
    <w:rsid w:val="00F3742C"/>
    <w:rsid w:val="00F42E39"/>
    <w:rsid w:val="00F433B6"/>
    <w:rsid w:val="00F43F28"/>
    <w:rsid w:val="00F45D12"/>
    <w:rsid w:val="00F45DD6"/>
    <w:rsid w:val="00F46CBA"/>
    <w:rsid w:val="00F474B4"/>
    <w:rsid w:val="00F50431"/>
    <w:rsid w:val="00F5121E"/>
    <w:rsid w:val="00F52EEC"/>
    <w:rsid w:val="00F54BF7"/>
    <w:rsid w:val="00F54D7C"/>
    <w:rsid w:val="00F5505A"/>
    <w:rsid w:val="00F5562D"/>
    <w:rsid w:val="00F55F87"/>
    <w:rsid w:val="00F5629B"/>
    <w:rsid w:val="00F617BB"/>
    <w:rsid w:val="00F66AB7"/>
    <w:rsid w:val="00F6768D"/>
    <w:rsid w:val="00F706B4"/>
    <w:rsid w:val="00F7187D"/>
    <w:rsid w:val="00F723BB"/>
    <w:rsid w:val="00F76002"/>
    <w:rsid w:val="00F76DF8"/>
    <w:rsid w:val="00F806D9"/>
    <w:rsid w:val="00F827AE"/>
    <w:rsid w:val="00F83CB1"/>
    <w:rsid w:val="00F85BFC"/>
    <w:rsid w:val="00F903FD"/>
    <w:rsid w:val="00F92ABA"/>
    <w:rsid w:val="00F94196"/>
    <w:rsid w:val="00F977C3"/>
    <w:rsid w:val="00FA0A0C"/>
    <w:rsid w:val="00FA14BF"/>
    <w:rsid w:val="00FA1BC6"/>
    <w:rsid w:val="00FA1BCE"/>
    <w:rsid w:val="00FA50D2"/>
    <w:rsid w:val="00FA56BC"/>
    <w:rsid w:val="00FA6A5C"/>
    <w:rsid w:val="00FB06C5"/>
    <w:rsid w:val="00FB3ED5"/>
    <w:rsid w:val="00FB4C36"/>
    <w:rsid w:val="00FB5F92"/>
    <w:rsid w:val="00FB68FC"/>
    <w:rsid w:val="00FC0C3B"/>
    <w:rsid w:val="00FC179E"/>
    <w:rsid w:val="00FC17E5"/>
    <w:rsid w:val="00FC3B63"/>
    <w:rsid w:val="00FC56C0"/>
    <w:rsid w:val="00FC5D07"/>
    <w:rsid w:val="00FD01E9"/>
    <w:rsid w:val="00FD0B2D"/>
    <w:rsid w:val="00FD1843"/>
    <w:rsid w:val="00FD3C49"/>
    <w:rsid w:val="00FD7CA6"/>
    <w:rsid w:val="00FE2008"/>
    <w:rsid w:val="00FE23A2"/>
    <w:rsid w:val="00FE331C"/>
    <w:rsid w:val="00FE642E"/>
    <w:rsid w:val="00FE7D55"/>
    <w:rsid w:val="00FF0587"/>
    <w:rsid w:val="00FF07C6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327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665C9"/>
    <w:pPr>
      <w:spacing w:after="120"/>
    </w:pPr>
    <w:rPr>
      <w:rFonts w:ascii="Helvetica Light" w:eastAsia="Times New Roman" w:hAnsi="Helvetica Light" w:cs="Times New Roman"/>
      <w:sz w:val="20"/>
      <w:lang w:val="en-AU" w:eastAsia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80D1F"/>
    <w:pPr>
      <w:keepNext/>
      <w:keepLines/>
      <w:spacing w:before="12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01373"/>
    <w:pPr>
      <w:keepNext/>
      <w:keepLines/>
      <w:spacing w:before="360"/>
      <w:outlineLvl w:val="1"/>
    </w:pPr>
    <w:rPr>
      <w:rFonts w:eastAsiaTheme="majorEastAsia" w:cs="Arial"/>
      <w:color w:val="000000"/>
      <w:sz w:val="28"/>
      <w:szCs w:val="2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622D3"/>
    <w:pPr>
      <w:keepNext/>
      <w:keepLines/>
      <w:outlineLvl w:val="2"/>
    </w:pPr>
    <w:rPr>
      <w:rFonts w:ascii="Helvetica" w:eastAsiaTheme="majorEastAsia" w:hAnsi="Helvetica" w:cstheme="majorBidi"/>
      <w:color w:val="54585B"/>
      <w:sz w:val="24"/>
      <w:shd w:val="clear" w:color="auto" w:fill="FFFFF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D1F"/>
    <w:rPr>
      <w:rFonts w:ascii="Helvetica Light" w:eastAsiaTheme="majorEastAsia" w:hAnsi="Helvetica Light" w:cstheme="majorBidi"/>
      <w:color w:val="000000" w:themeColor="text1"/>
      <w:sz w:val="32"/>
      <w:szCs w:val="32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01373"/>
    <w:rPr>
      <w:rFonts w:ascii="Helvetica Light" w:eastAsiaTheme="majorEastAsia" w:hAnsi="Helvetica Light" w:cs="Arial"/>
      <w:color w:val="000000"/>
      <w:sz w:val="28"/>
      <w:szCs w:val="20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0622D3"/>
    <w:rPr>
      <w:rFonts w:ascii="Helvetica" w:eastAsiaTheme="majorEastAsia" w:hAnsi="Helvetica" w:cstheme="majorBidi"/>
      <w:color w:val="54585B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125FC8"/>
    <w:rPr>
      <w:rFonts w:asciiTheme="majorHAnsi" w:eastAsiaTheme="majorEastAsia" w:hAnsiTheme="majorHAnsi" w:cstheme="majorBidi"/>
      <w:i/>
      <w:iCs/>
      <w:color w:val="2F5496" w:themeColor="accent1" w:themeShade="BF"/>
      <w:sz w:val="21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CC79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92A"/>
    <w:rPr>
      <w:rFonts w:ascii="Arial" w:eastAsiaTheme="minorEastAsia" w:hAnsi="Arial"/>
      <w:color w:val="000000" w:themeColor="text1"/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C79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92A"/>
    <w:rPr>
      <w:rFonts w:ascii="Arial" w:eastAsiaTheme="minorEastAsia" w:hAnsi="Arial"/>
      <w:color w:val="000000" w:themeColor="text1"/>
      <w:sz w:val="22"/>
      <w:szCs w:val="22"/>
      <w:lang w:val="en-AU"/>
    </w:rPr>
  </w:style>
  <w:style w:type="table" w:styleId="TableGrid">
    <w:name w:val="Table Grid"/>
    <w:basedOn w:val="TableNormal"/>
    <w:uiPriority w:val="39"/>
    <w:rsid w:val="00CC7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6181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721BD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A75D53"/>
    <w:pPr>
      <w:ind w:left="720"/>
      <w:contextualSpacing/>
    </w:pPr>
  </w:style>
  <w:style w:type="paragraph" w:customStyle="1" w:styleId="Heading1Red">
    <w:name w:val="Heading 1 Red"/>
    <w:basedOn w:val="Heading1"/>
    <w:autoRedefine/>
    <w:uiPriority w:val="99"/>
    <w:qFormat/>
    <w:rsid w:val="006A44B5"/>
    <w:rPr>
      <w:color w:val="C0143C"/>
      <w:sz w:val="36"/>
      <w:lang w:val="en-GB"/>
    </w:rPr>
  </w:style>
  <w:style w:type="paragraph" w:customStyle="1" w:styleId="Heading2Red">
    <w:name w:val="Heading 2 Red"/>
    <w:basedOn w:val="Heading2"/>
    <w:autoRedefine/>
    <w:qFormat/>
    <w:rsid w:val="005356B8"/>
    <w:rPr>
      <w:rFonts w:eastAsia="Times New Roman"/>
      <w:color w:val="C0143C"/>
      <w:lang w:val="en-GB" w:eastAsia="en-US"/>
    </w:rPr>
  </w:style>
  <w:style w:type="paragraph" w:customStyle="1" w:styleId="Heading3Red">
    <w:name w:val="Heading 3 Red"/>
    <w:basedOn w:val="Heading3"/>
    <w:autoRedefine/>
    <w:qFormat/>
    <w:rsid w:val="00006CC1"/>
    <w:rPr>
      <w:b/>
      <w:bCs/>
      <w:color w:val="C0143C"/>
      <w:lang w:val="en-GB"/>
    </w:rPr>
  </w:style>
  <w:style w:type="character" w:styleId="PageNumber">
    <w:name w:val="page number"/>
    <w:basedOn w:val="DefaultParagraphFont"/>
    <w:uiPriority w:val="99"/>
    <w:unhideWhenUsed/>
    <w:rsid w:val="00D5310E"/>
  </w:style>
  <w:style w:type="character" w:styleId="Emphasis">
    <w:name w:val="Emphasis"/>
    <w:basedOn w:val="DefaultParagraphFont"/>
    <w:uiPriority w:val="20"/>
    <w:qFormat/>
    <w:rsid w:val="00B90A36"/>
    <w:rPr>
      <w:i/>
      <w:iCs/>
    </w:rPr>
  </w:style>
  <w:style w:type="table" w:styleId="GridTable4">
    <w:name w:val="Grid Table 4"/>
    <w:basedOn w:val="TableNormal"/>
    <w:uiPriority w:val="49"/>
    <w:rsid w:val="00B90A36"/>
    <w:rPr>
      <w:rFonts w:eastAsiaTheme="minorEastAsia"/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041900"/>
    <w:pPr>
      <w:spacing w:before="100" w:beforeAutospacing="1"/>
    </w:pPr>
    <w:rPr>
      <w:rFonts w:ascii="Times New Roman" w:eastAsiaTheme="minorHAnsi" w:hAnsi="Times New Roman"/>
      <w:lang w:val="en-GB" w:eastAsia="en-GB"/>
    </w:rPr>
  </w:style>
  <w:style w:type="table" w:customStyle="1" w:styleId="PlainTable11">
    <w:name w:val="Plain Table 11"/>
    <w:basedOn w:val="TableNormal"/>
    <w:uiPriority w:val="41"/>
    <w:rsid w:val="00840F04"/>
    <w:rPr>
      <w:rFonts w:eastAsiaTheme="minorEastAsia"/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54136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72237A"/>
    <w:rPr>
      <w:sz w:val="22"/>
      <w:szCs w:val="22"/>
      <w:lang w:val="en-AU"/>
    </w:rPr>
  </w:style>
  <w:style w:type="character" w:styleId="UnresolvedMention">
    <w:name w:val="Unresolved Mention"/>
    <w:basedOn w:val="DefaultParagraphFont"/>
    <w:uiPriority w:val="99"/>
    <w:rsid w:val="00125FF8"/>
    <w:rPr>
      <w:color w:val="808080"/>
      <w:shd w:val="clear" w:color="auto" w:fill="E6E6E6"/>
    </w:rPr>
  </w:style>
  <w:style w:type="table" w:styleId="GridTable6Colourful">
    <w:name w:val="Grid Table 6 Colorful"/>
    <w:basedOn w:val="TableNormal"/>
    <w:uiPriority w:val="51"/>
    <w:rsid w:val="00467E1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8B2B0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D03364"/>
    <w:pPr>
      <w:autoSpaceDE w:val="0"/>
      <w:autoSpaceDN w:val="0"/>
      <w:adjustRightInd w:val="0"/>
    </w:pPr>
    <w:rPr>
      <w:rFonts w:ascii="Calibri" w:hAnsi="Calibri" w:cs="Calibri"/>
      <w:color w:val="000000"/>
      <w:lang w:val="en-AU"/>
    </w:rPr>
  </w:style>
  <w:style w:type="paragraph" w:customStyle="1" w:styleId="Bullet">
    <w:name w:val="Bullet"/>
    <w:rsid w:val="008C1574"/>
    <w:pPr>
      <w:widowControl w:val="0"/>
      <w:overflowPunct w:val="0"/>
      <w:autoSpaceDE w:val="0"/>
      <w:autoSpaceDN w:val="0"/>
      <w:adjustRightInd w:val="0"/>
      <w:ind w:left="289"/>
      <w:textAlignment w:val="baseline"/>
    </w:pPr>
    <w:rPr>
      <w:rFonts w:ascii="Helvetica Light" w:eastAsia="Times New Roman" w:hAnsi="Helvetica Light" w:cs="Times New Roman"/>
      <w:color w:val="000000"/>
      <w:sz w:val="22"/>
      <w:szCs w:val="20"/>
      <w:lang w:val="en-AU"/>
    </w:rPr>
  </w:style>
  <w:style w:type="paragraph" w:styleId="Title">
    <w:name w:val="Title"/>
    <w:basedOn w:val="Normal"/>
    <w:link w:val="TitleChar"/>
    <w:qFormat/>
    <w:rsid w:val="004B34A8"/>
    <w:pPr>
      <w:keepNext/>
      <w:keepLines/>
      <w:widowControl w:val="0"/>
      <w:overflowPunct w:val="0"/>
      <w:autoSpaceDE w:val="0"/>
      <w:autoSpaceDN w:val="0"/>
      <w:adjustRightInd w:val="0"/>
      <w:spacing w:before="144" w:after="72"/>
      <w:textAlignment w:val="baseline"/>
    </w:pPr>
    <w:rPr>
      <w:rFonts w:ascii="Arial" w:hAnsi="Arial"/>
      <w:b/>
      <w:color w:val="000000"/>
      <w:sz w:val="36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4B34A8"/>
    <w:rPr>
      <w:rFonts w:ascii="Arial" w:eastAsia="Times New Roman" w:hAnsi="Arial" w:cs="Times New Roman"/>
      <w:b/>
      <w:color w:val="000000"/>
      <w:sz w:val="36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4A8"/>
    <w:pPr>
      <w:overflowPunct w:val="0"/>
      <w:autoSpaceDE w:val="0"/>
      <w:autoSpaceDN w:val="0"/>
      <w:adjustRightInd w:val="0"/>
      <w:spacing w:after="0"/>
      <w:textAlignment w:val="baseline"/>
    </w:pPr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4A8"/>
    <w:rPr>
      <w:rFonts w:ascii="Tahoma" w:eastAsia="Times New Roman" w:hAnsi="Tahoma" w:cs="Tahoma"/>
      <w:sz w:val="16"/>
      <w:szCs w:val="16"/>
      <w:lang w:val="en-AU"/>
    </w:rPr>
  </w:style>
  <w:style w:type="table" w:customStyle="1" w:styleId="GridTable1Light1">
    <w:name w:val="Grid Table 1 Light1"/>
    <w:basedOn w:val="TableNormal"/>
    <w:uiPriority w:val="46"/>
    <w:rsid w:val="00E820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Text">
    <w:name w:val="annotation text"/>
    <w:basedOn w:val="Normal"/>
    <w:link w:val="CommentTextChar"/>
    <w:uiPriority w:val="99"/>
    <w:unhideWhenUsed/>
    <w:rsid w:val="00E82019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019"/>
    <w:rPr>
      <w:rFonts w:ascii="Helvetica Light" w:eastAsia="Times New Roman" w:hAnsi="Helvetica Light" w:cs="Times New Roman"/>
      <w:lang w:val="en-AU" w:eastAsia="en-AU"/>
    </w:rPr>
  </w:style>
  <w:style w:type="table" w:styleId="LightGrid-Accent1">
    <w:name w:val="Light Grid Accent 1"/>
    <w:basedOn w:val="TableNormal"/>
    <w:uiPriority w:val="62"/>
    <w:rsid w:val="00EF6B4E"/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small-icon">
    <w:name w:val="small-icon"/>
    <w:basedOn w:val="DefaultParagraphFont"/>
    <w:rsid w:val="009E62D4"/>
  </w:style>
  <w:style w:type="paragraph" w:customStyle="1" w:styleId="Style1">
    <w:name w:val="Style1"/>
    <w:basedOn w:val="Normal"/>
    <w:uiPriority w:val="99"/>
    <w:rsid w:val="00300B1C"/>
    <w:pPr>
      <w:spacing w:before="120"/>
    </w:pPr>
    <w:rPr>
      <w:rFonts w:cs="Helvetica Light"/>
      <w:sz w:val="24"/>
    </w:rPr>
  </w:style>
  <w:style w:type="paragraph" w:customStyle="1" w:styleId="Style2">
    <w:name w:val="Style2"/>
    <w:basedOn w:val="ListBullet2"/>
    <w:qFormat/>
    <w:rsid w:val="00A75D53"/>
    <w:pPr>
      <w:numPr>
        <w:ilvl w:val="1"/>
        <w:numId w:val="3"/>
      </w:numPr>
    </w:pPr>
    <w:rPr>
      <w:sz w:val="22"/>
    </w:rPr>
  </w:style>
  <w:style w:type="paragraph" w:styleId="ListBullet2">
    <w:name w:val="List Bullet 2"/>
    <w:basedOn w:val="Normal"/>
    <w:uiPriority w:val="99"/>
    <w:semiHidden/>
    <w:unhideWhenUsed/>
    <w:rsid w:val="00A75D53"/>
    <w:pPr>
      <w:numPr>
        <w:numId w:val="4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A75D53"/>
    <w:pPr>
      <w:numPr>
        <w:numId w:val="5"/>
      </w:numPr>
      <w:contextualSpacing/>
    </w:pPr>
  </w:style>
  <w:style w:type="table" w:styleId="GridTable4-Accent1">
    <w:name w:val="Grid Table 4 Accent 1"/>
    <w:basedOn w:val="TableNormal"/>
    <w:uiPriority w:val="49"/>
    <w:rsid w:val="0057596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3-Accent5">
    <w:name w:val="Grid Table 3 Accent 5"/>
    <w:basedOn w:val="TableNormal"/>
    <w:uiPriority w:val="48"/>
    <w:rsid w:val="0057596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57596A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Deed1">
    <w:name w:val="Deed 1"/>
    <w:basedOn w:val="Normal"/>
    <w:uiPriority w:val="3"/>
    <w:qFormat/>
    <w:rsid w:val="005B00B4"/>
    <w:pPr>
      <w:numPr>
        <w:numId w:val="9"/>
      </w:numPr>
      <w:spacing w:after="240"/>
      <w:outlineLvl w:val="0"/>
    </w:pPr>
    <w:rPr>
      <w:rFonts w:ascii="Arial" w:eastAsia="Arial" w:hAnsi="Arial" w:cs="Arial"/>
      <w:szCs w:val="20"/>
      <w:lang w:val="en-NZ" w:eastAsia="en-GB"/>
    </w:rPr>
  </w:style>
  <w:style w:type="paragraph" w:customStyle="1" w:styleId="Deed2">
    <w:name w:val="Deed 2"/>
    <w:basedOn w:val="Normal"/>
    <w:uiPriority w:val="4"/>
    <w:qFormat/>
    <w:rsid w:val="005B00B4"/>
    <w:pPr>
      <w:numPr>
        <w:ilvl w:val="1"/>
        <w:numId w:val="9"/>
      </w:numPr>
      <w:spacing w:after="240"/>
      <w:outlineLvl w:val="1"/>
    </w:pPr>
    <w:rPr>
      <w:rFonts w:ascii="Arial" w:eastAsia="Arial" w:hAnsi="Arial" w:cs="Arial"/>
      <w:szCs w:val="20"/>
      <w:lang w:val="en-NZ" w:eastAsia="en-GB"/>
    </w:rPr>
  </w:style>
  <w:style w:type="paragraph" w:customStyle="1" w:styleId="Deed3">
    <w:name w:val="Deed 3"/>
    <w:basedOn w:val="Normal"/>
    <w:uiPriority w:val="5"/>
    <w:qFormat/>
    <w:rsid w:val="005B00B4"/>
    <w:pPr>
      <w:numPr>
        <w:ilvl w:val="2"/>
        <w:numId w:val="9"/>
      </w:numPr>
      <w:spacing w:after="240"/>
      <w:outlineLvl w:val="2"/>
    </w:pPr>
    <w:rPr>
      <w:rFonts w:ascii="Arial" w:eastAsia="Arial" w:hAnsi="Arial" w:cs="Arial"/>
      <w:szCs w:val="20"/>
      <w:lang w:val="en-NZ" w:eastAsia="en-GB"/>
    </w:rPr>
  </w:style>
  <w:style w:type="paragraph" w:customStyle="1" w:styleId="Deed4">
    <w:name w:val="Deed 4"/>
    <w:basedOn w:val="Normal"/>
    <w:uiPriority w:val="6"/>
    <w:qFormat/>
    <w:rsid w:val="005B00B4"/>
    <w:pPr>
      <w:numPr>
        <w:ilvl w:val="3"/>
        <w:numId w:val="9"/>
      </w:numPr>
      <w:tabs>
        <w:tab w:val="left" w:pos="2835"/>
      </w:tabs>
      <w:spacing w:after="240"/>
      <w:outlineLvl w:val="3"/>
    </w:pPr>
    <w:rPr>
      <w:rFonts w:ascii="Arial" w:eastAsia="Arial" w:hAnsi="Arial" w:cs="Arial"/>
      <w:szCs w:val="20"/>
      <w:lang w:val="en-NZ" w:eastAsia="en-GB"/>
    </w:rPr>
  </w:style>
  <w:style w:type="paragraph" w:customStyle="1" w:styleId="Deed5">
    <w:name w:val="Deed 5"/>
    <w:basedOn w:val="Normal"/>
    <w:rsid w:val="005B00B4"/>
    <w:pPr>
      <w:numPr>
        <w:ilvl w:val="4"/>
        <w:numId w:val="7"/>
      </w:numPr>
      <w:spacing w:after="240"/>
      <w:jc w:val="both"/>
      <w:outlineLvl w:val="4"/>
    </w:pPr>
    <w:rPr>
      <w:rFonts w:ascii="Arial" w:eastAsia="Arial" w:hAnsi="Arial" w:cs="Arial"/>
      <w:szCs w:val="20"/>
      <w:lang w:val="en-NZ" w:eastAsia="en-GB"/>
    </w:rPr>
  </w:style>
  <w:style w:type="paragraph" w:customStyle="1" w:styleId="Legal1">
    <w:name w:val="Legal 1"/>
    <w:basedOn w:val="Normal"/>
    <w:next w:val="Legal2"/>
    <w:uiPriority w:val="10"/>
    <w:qFormat/>
    <w:rsid w:val="005B00B4"/>
    <w:pPr>
      <w:keepNext/>
      <w:numPr>
        <w:numId w:val="6"/>
      </w:numPr>
      <w:spacing w:before="240" w:after="80"/>
      <w:jc w:val="both"/>
      <w:outlineLvl w:val="0"/>
    </w:pPr>
    <w:rPr>
      <w:rFonts w:ascii="Arial" w:eastAsia="Arial" w:hAnsi="Arial" w:cs="Arial"/>
      <w:b/>
      <w:color w:val="000000"/>
      <w:sz w:val="16"/>
      <w:szCs w:val="16"/>
      <w:lang w:val="en-NZ" w:eastAsia="en-NZ"/>
    </w:rPr>
  </w:style>
  <w:style w:type="paragraph" w:customStyle="1" w:styleId="Legal2">
    <w:name w:val="Legal 2"/>
    <w:basedOn w:val="Normal"/>
    <w:uiPriority w:val="11"/>
    <w:qFormat/>
    <w:rsid w:val="005B00B4"/>
    <w:pPr>
      <w:numPr>
        <w:ilvl w:val="1"/>
        <w:numId w:val="6"/>
      </w:numPr>
      <w:outlineLvl w:val="1"/>
    </w:pPr>
    <w:rPr>
      <w:rFonts w:ascii="Arial" w:eastAsia="Arial" w:hAnsi="Arial" w:cs="Arial"/>
      <w:sz w:val="16"/>
      <w:szCs w:val="16"/>
      <w:lang w:val="en-NZ" w:eastAsia="en-NZ"/>
    </w:rPr>
  </w:style>
  <w:style w:type="paragraph" w:customStyle="1" w:styleId="Legal3">
    <w:name w:val="Legal 3"/>
    <w:basedOn w:val="Normal"/>
    <w:uiPriority w:val="12"/>
    <w:qFormat/>
    <w:rsid w:val="005B00B4"/>
    <w:pPr>
      <w:numPr>
        <w:ilvl w:val="2"/>
        <w:numId w:val="6"/>
      </w:numPr>
      <w:outlineLvl w:val="2"/>
    </w:pPr>
    <w:rPr>
      <w:rFonts w:ascii="Arial" w:eastAsia="Arial" w:hAnsi="Arial" w:cs="Arial"/>
      <w:sz w:val="16"/>
      <w:szCs w:val="16"/>
      <w:lang w:val="en-NZ" w:eastAsia="en-GB"/>
    </w:rPr>
  </w:style>
  <w:style w:type="paragraph" w:customStyle="1" w:styleId="Outline">
    <w:name w:val="Outline"/>
    <w:basedOn w:val="Normal"/>
    <w:rsid w:val="005B00B4"/>
    <w:pPr>
      <w:numPr>
        <w:numId w:val="8"/>
      </w:numPr>
      <w:spacing w:after="240"/>
    </w:pPr>
    <w:rPr>
      <w:rFonts w:ascii="Arial" w:eastAsia="Arial" w:hAnsi="Arial" w:cs="Arial"/>
      <w:szCs w:val="20"/>
      <w:lang w:val="en-NZ" w:eastAsia="en-GB"/>
    </w:rPr>
  </w:style>
  <w:style w:type="character" w:customStyle="1" w:styleId="typetextcontainer">
    <w:name w:val="typetextcontainer"/>
    <w:basedOn w:val="DefaultParagraphFont"/>
    <w:rsid w:val="0035699D"/>
  </w:style>
  <w:style w:type="table" w:customStyle="1" w:styleId="GridTable41">
    <w:name w:val="Grid Table 41"/>
    <w:basedOn w:val="TableNormal"/>
    <w:uiPriority w:val="49"/>
    <w:rsid w:val="00BA7104"/>
    <w:rPr>
      <w:rFonts w:eastAsiaTheme="minorEastAsia"/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304ADF"/>
    <w:rPr>
      <w:rFonts w:ascii="Helvetica Light" w:eastAsia="Times New Roman" w:hAnsi="Helvetica Light" w:cs="Times New Roman"/>
      <w:sz w:val="2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3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90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40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0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7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9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8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0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5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5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2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0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5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94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43906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10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8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531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8171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7803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3336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9152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687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7330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9502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82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2667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2544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7934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460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999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5756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1261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1162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0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8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4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63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67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78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24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52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18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04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35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62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1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1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6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3" w:color="E1E1E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56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63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92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3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59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3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36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66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16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76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257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35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000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72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55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76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73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54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20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63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45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54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270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91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0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39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787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337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518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68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035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442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980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006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411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25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6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1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0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3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4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703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8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7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2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7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54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66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43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16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7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5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05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56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4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77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4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31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7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8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1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0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8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7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7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33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0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8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6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115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7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1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32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0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6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4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9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6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1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4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6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85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3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105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0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6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5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7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2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5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93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0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2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3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6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8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4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3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7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1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3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989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8035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9080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5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18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59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45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74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677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59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27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16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9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3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8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7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059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3792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2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774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2120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318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578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608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2293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009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715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sw.gov.au/covid-19/safe-workplaces/employers" TargetMode="External"/><Relationship Id="rId13" Type="http://schemas.openxmlformats.org/officeDocument/2006/relationships/hyperlink" Target="https://www.safeworkaustralia.gov.au/covid-19-information-workplaces/industry-information/general-industry-information/cleanin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nsw.gov.au/covid-19/industry-guidelines/posters-and-signage-for-busines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sw.gov.au/covid-19/social-distanc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tel:131050" TargetMode="External"/><Relationship Id="rId10" Type="http://schemas.openxmlformats.org/officeDocument/2006/relationships/hyperlink" Target="https://www.nsw.gov.au/covid-19/social-distancin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nsw.gov.au/covid-19/how-to-protect-yourself-and-others/clinics" TargetMode="External"/><Relationship Id="rId14" Type="http://schemas.openxmlformats.org/officeDocument/2006/relationships/hyperlink" Target="https://www.oaic.gov.au/updates/news-and-media/covid-19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stplants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ather/Library/Group%20Containers/UBF8T346G9.Office/User%20Content.localized/Templates.localized/AP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E45FF12-5104-3841-85E0-DC7C24748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APS Word template.dotx</Template>
  <TotalTime>10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Miles</dc:creator>
  <cp:keywords/>
  <dc:description/>
  <cp:lastModifiedBy>Heather Miles</cp:lastModifiedBy>
  <cp:revision>3</cp:revision>
  <cp:lastPrinted>2019-12-02T09:51:00Z</cp:lastPrinted>
  <dcterms:created xsi:type="dcterms:W3CDTF">2020-08-22T03:11:00Z</dcterms:created>
  <dcterms:modified xsi:type="dcterms:W3CDTF">2020-08-22T03:24:00Z</dcterms:modified>
</cp:coreProperties>
</file>